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83FD2" w14:textId="77777777" w:rsidR="00C1150C" w:rsidRDefault="00D715DE" w:rsidP="7702A701">
      <w:pPr>
        <w:pStyle w:val="Heading1"/>
        <w:spacing w:after="240"/>
        <w:rPr>
          <w:rFonts w:ascii="Avenir Book" w:hAnsi="Avenir Book"/>
        </w:rPr>
      </w:pPr>
      <w:r w:rsidRPr="7702A701">
        <w:rPr>
          <w:rFonts w:ascii="Avenir Book" w:hAnsi="Avenir Book"/>
        </w:rPr>
        <w:t xml:space="preserve">Who I </w:t>
      </w:r>
      <w:r w:rsidR="2492C57D" w:rsidRPr="7702A701">
        <w:rPr>
          <w:rFonts w:ascii="Avenir Book" w:hAnsi="Avenir Book"/>
        </w:rPr>
        <w:t>Am</w:t>
      </w:r>
      <w:r w:rsidR="00DA25A2" w:rsidRPr="7702A701">
        <w:rPr>
          <w:rFonts w:ascii="Avenir Book" w:hAnsi="Avenir Book"/>
        </w:rPr>
        <w:t xml:space="preserve"> </w:t>
      </w:r>
      <w:r w:rsidRPr="7702A701">
        <w:rPr>
          <w:rFonts w:ascii="Avenir Book" w:hAnsi="Avenir Book"/>
        </w:rPr>
        <w:t>Template</w:t>
      </w:r>
    </w:p>
    <w:p w14:paraId="2A954D1B" w14:textId="77777777" w:rsidR="00C1150C" w:rsidRDefault="00C1150C" w:rsidP="00314DD5">
      <w:pPr>
        <w:pStyle w:val="Heading2"/>
      </w:pPr>
      <w:r>
        <w:t>Directions:</w:t>
      </w:r>
    </w:p>
    <w:p w14:paraId="3CBBDB47" w14:textId="77777777" w:rsidR="00C1150C" w:rsidRDefault="00C1150C" w:rsidP="07CB6F39">
      <w:pPr>
        <w:spacing w:after="240"/>
        <w:rPr>
          <w:rFonts w:eastAsia="Aptos"/>
        </w:rPr>
      </w:pPr>
      <w:r>
        <w:t xml:space="preserve">Use this template to share important information about a person with autism, whether you are completing it yourself as a family member, educational team </w:t>
      </w:r>
      <w:r w:rsidR="25A520A2">
        <w:t>member,</w:t>
      </w:r>
      <w:r>
        <w:t xml:space="preserve"> or an autistic individual. Include details that help others understand strengths, preferences, communication style, and support needs. </w:t>
      </w:r>
      <w:r w:rsidR="01BB7ABF" w:rsidRPr="07CB6F39">
        <w:rPr>
          <w:rFonts w:eastAsia="Aptos"/>
        </w:rPr>
        <w:t>By using this template, you can help teachers, school staff, caregivers, family members, peers, employers, co-workers, community members, and others better support the individual, communicate effectively, and build meaningful connections.</w:t>
      </w:r>
    </w:p>
    <w:p w14:paraId="0DD7FDCD" w14:textId="77777777" w:rsidR="00C1150C" w:rsidRDefault="00C1150C" w:rsidP="00C1150C">
      <w:pPr>
        <w:spacing w:after="240"/>
      </w:pPr>
      <w:r>
        <w:t xml:space="preserve">Complete the template either digitally or by handwriting your responses. Once finished, you </w:t>
      </w:r>
      <w:r w:rsidR="20DF89C6">
        <w:t xml:space="preserve">may </w:t>
      </w:r>
      <w:r>
        <w:t xml:space="preserve">laminate it or place it in a plastic sleeve to protect it and make it easy to share and reuse. You can also include a picture of the individual. </w:t>
      </w:r>
    </w:p>
    <w:p w14:paraId="32304E22" w14:textId="77777777" w:rsidR="00C1150C" w:rsidRDefault="00C1150C" w:rsidP="00C1150C">
      <w:pPr>
        <w:spacing w:after="240"/>
      </w:pPr>
      <w:r>
        <w:t>Ideas for when to use this template:</w:t>
      </w:r>
    </w:p>
    <w:p w14:paraId="02322BB9" w14:textId="77777777" w:rsidR="00C1150C" w:rsidRDefault="00C1150C" w:rsidP="00C1150C">
      <w:pPr>
        <w:pStyle w:val="ListParagraph"/>
        <w:numPr>
          <w:ilvl w:val="0"/>
          <w:numId w:val="1"/>
        </w:numPr>
        <w:spacing w:after="240"/>
      </w:pPr>
      <w:r>
        <w:t>Starting at a new school, program, workplace, or community activity</w:t>
      </w:r>
      <w:r w:rsidR="1AC99257">
        <w:t>.</w:t>
      </w:r>
      <w:r>
        <w:t xml:space="preserve"> </w:t>
      </w:r>
    </w:p>
    <w:p w14:paraId="59C4029D" w14:textId="77777777" w:rsidR="00C1150C" w:rsidRDefault="00C1150C" w:rsidP="00C1150C">
      <w:pPr>
        <w:pStyle w:val="ListParagraph"/>
        <w:numPr>
          <w:ilvl w:val="0"/>
          <w:numId w:val="1"/>
        </w:numPr>
        <w:spacing w:after="240"/>
      </w:pPr>
      <w:r>
        <w:t>Shar</w:t>
      </w:r>
      <w:r w:rsidR="2795FB93">
        <w:t>ing</w:t>
      </w:r>
      <w:r>
        <w:t xml:space="preserve"> during meetings or transitions</w:t>
      </w:r>
      <w:r w:rsidR="127AFABC">
        <w:t>.</w:t>
      </w:r>
    </w:p>
    <w:p w14:paraId="4FA539E5" w14:textId="77777777" w:rsidR="00C1150C" w:rsidRDefault="00C1150C" w:rsidP="00C1150C">
      <w:pPr>
        <w:pStyle w:val="ListParagraph"/>
        <w:numPr>
          <w:ilvl w:val="0"/>
          <w:numId w:val="1"/>
        </w:numPr>
        <w:spacing w:after="240"/>
      </w:pPr>
      <w:r>
        <w:t>Shar</w:t>
      </w:r>
      <w:r w:rsidR="331B933C">
        <w:t>ing</w:t>
      </w:r>
      <w:r>
        <w:t xml:space="preserve"> with family members during holiday get-togethers</w:t>
      </w:r>
    </w:p>
    <w:p w14:paraId="10AAF683" w14:textId="77777777" w:rsidR="00C1150C" w:rsidRDefault="00C1150C" w:rsidP="00C1150C">
      <w:pPr>
        <w:pStyle w:val="ListParagraph"/>
        <w:numPr>
          <w:ilvl w:val="0"/>
          <w:numId w:val="1"/>
        </w:numPr>
        <w:spacing w:after="240"/>
      </w:pPr>
      <w:r>
        <w:t>Preparing for a new teacher, therapist, substitute, or support staff</w:t>
      </w:r>
    </w:p>
    <w:p w14:paraId="09BFBDC9" w14:textId="77777777" w:rsidR="00C1150C" w:rsidRDefault="00C1150C" w:rsidP="00C1150C">
      <w:pPr>
        <w:pStyle w:val="ListParagraph"/>
        <w:numPr>
          <w:ilvl w:val="0"/>
          <w:numId w:val="1"/>
        </w:numPr>
        <w:spacing w:after="240"/>
      </w:pPr>
      <w:r>
        <w:t>Before or during medical appointments</w:t>
      </w:r>
    </w:p>
    <w:p w14:paraId="1BE0725B" w14:textId="77777777" w:rsidR="00D715DE" w:rsidRDefault="00C1150C" w:rsidP="00D715DE">
      <w:pPr>
        <w:pStyle w:val="ListParagraph"/>
        <w:numPr>
          <w:ilvl w:val="0"/>
          <w:numId w:val="1"/>
        </w:numPr>
        <w:spacing w:after="240"/>
      </w:pPr>
      <w:r>
        <w:t>Joining a club, sports team, camp, or other extracurricular activity</w:t>
      </w:r>
    </w:p>
    <w:p w14:paraId="0C8FD897" w14:textId="77777777" w:rsidR="00C1150C" w:rsidRPr="00D715DE" w:rsidRDefault="00C1150C" w:rsidP="00D715DE">
      <w:pPr>
        <w:pStyle w:val="ListParagraph"/>
        <w:numPr>
          <w:ilvl w:val="0"/>
          <w:numId w:val="1"/>
        </w:numPr>
        <w:spacing w:after="240"/>
      </w:pPr>
      <w:r>
        <w:t>During an IEP, 504, ETR, ISP, or other support planning meeting</w:t>
      </w:r>
    </w:p>
    <w:p w14:paraId="0574CFEF" w14:textId="77777777" w:rsidR="452103A7" w:rsidRDefault="452103A7" w:rsidP="07CB6F39">
      <w:pPr>
        <w:pStyle w:val="ListParagraph"/>
        <w:numPr>
          <w:ilvl w:val="0"/>
          <w:numId w:val="1"/>
        </w:numPr>
        <w:spacing w:after="240"/>
      </w:pPr>
      <w:r>
        <w:t>Shar</w:t>
      </w:r>
      <w:r w:rsidR="5D8BB8AD">
        <w:t>ing</w:t>
      </w:r>
      <w:r>
        <w:t xml:space="preserve"> with new classmates</w:t>
      </w:r>
    </w:p>
    <w:p w14:paraId="6D59A457" w14:textId="77777777" w:rsidR="00D715DE" w:rsidRDefault="00D715DE">
      <w:pPr>
        <w:rPr>
          <w:rFonts w:ascii="Avenir Book" w:eastAsiaTheme="majorEastAsia" w:hAnsi="Avenir Book" w:cstheme="majorBidi"/>
          <w:color w:val="00827E" w:themeColor="accent1" w:themeShade="BF"/>
          <w:sz w:val="40"/>
          <w:szCs w:val="40"/>
        </w:rPr>
      </w:pPr>
      <w:r>
        <w:rPr>
          <w:rFonts w:ascii="Avenir Book" w:hAnsi="Avenir Book"/>
        </w:rPr>
        <w:br w:type="page"/>
      </w:r>
    </w:p>
    <w:p w14:paraId="2302975E" w14:textId="77777777" w:rsidR="00E47536" w:rsidRDefault="003F09BB" w:rsidP="00CE7FD3">
      <w:pPr>
        <w:pStyle w:val="Heading2"/>
        <w:rPr>
          <w:sz w:val="52"/>
          <w:szCs w:val="52"/>
        </w:rPr>
      </w:pPr>
      <w:r w:rsidRPr="00CE7FD3">
        <w:rPr>
          <w:sz w:val="52"/>
          <w:szCs w:val="52"/>
        </w:rPr>
        <w:lastRenderedPageBreak/>
        <w:t xml:space="preserve">Who I </w:t>
      </w:r>
      <w:r w:rsidR="00E47536">
        <w:rPr>
          <w:sz w:val="52"/>
          <w:szCs w:val="52"/>
        </w:rPr>
        <w:t>A</w:t>
      </w:r>
      <w:r w:rsidRPr="00CE7FD3">
        <w:rPr>
          <w:sz w:val="52"/>
          <w:szCs w:val="52"/>
        </w:rPr>
        <w:t>m</w:t>
      </w:r>
    </w:p>
    <w:p w14:paraId="3575AB12" w14:textId="77777777" w:rsidR="0064704F" w:rsidRPr="0046747F" w:rsidRDefault="001025CE" w:rsidP="00C6420E">
      <w:pPr>
        <w:pStyle w:val="Heading3"/>
      </w:pPr>
      <w:r w:rsidRPr="0046747F">
        <w:t>Get To Know 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6295"/>
      </w:tblGrid>
      <w:tr w:rsidR="0015711C" w:rsidRPr="0015711C" w14:paraId="1599643E" w14:textId="77777777" w:rsidTr="0015711C">
        <w:tc>
          <w:tcPr>
            <w:tcW w:w="3055" w:type="dxa"/>
            <w:shd w:val="clear" w:color="auto" w:fill="E7E6E6" w:themeFill="background2"/>
            <w:vAlign w:val="center"/>
          </w:tcPr>
          <w:p w14:paraId="7E3094AC" w14:textId="77777777" w:rsidR="00D715DE" w:rsidRPr="0015711C" w:rsidRDefault="27A7F64A" w:rsidP="00F7439D">
            <w:pPr>
              <w:rPr>
                <w:color w:val="000000" w:themeColor="text1"/>
                <w:sz w:val="32"/>
                <w:szCs w:val="32"/>
              </w:rPr>
            </w:pPr>
            <w:r w:rsidRPr="0015711C">
              <w:rPr>
                <w:color w:val="000000" w:themeColor="text1"/>
                <w:sz w:val="32"/>
                <w:szCs w:val="32"/>
              </w:rPr>
              <w:t>Information</w:t>
            </w:r>
          </w:p>
        </w:tc>
        <w:tc>
          <w:tcPr>
            <w:tcW w:w="6295" w:type="dxa"/>
            <w:shd w:val="clear" w:color="auto" w:fill="E7E6E6" w:themeFill="background2"/>
            <w:vAlign w:val="center"/>
          </w:tcPr>
          <w:p w14:paraId="28C48119" w14:textId="77777777" w:rsidR="00D715DE" w:rsidRPr="0015711C" w:rsidRDefault="27A7F64A" w:rsidP="00F7439D">
            <w:pPr>
              <w:spacing w:line="259" w:lineRule="auto"/>
              <w:rPr>
                <w:color w:val="000000" w:themeColor="text1"/>
              </w:rPr>
            </w:pPr>
            <w:r w:rsidRPr="0015711C">
              <w:rPr>
                <w:color w:val="000000" w:themeColor="text1"/>
                <w:sz w:val="32"/>
                <w:szCs w:val="32"/>
              </w:rPr>
              <w:t>Response</w:t>
            </w:r>
          </w:p>
        </w:tc>
      </w:tr>
      <w:tr w:rsidR="0015711C" w:rsidRPr="0015711C" w14:paraId="5D76F95B" w14:textId="77777777" w:rsidTr="00807611">
        <w:trPr>
          <w:trHeight w:val="720"/>
        </w:trPr>
        <w:tc>
          <w:tcPr>
            <w:tcW w:w="3055" w:type="dxa"/>
            <w:vAlign w:val="center"/>
          </w:tcPr>
          <w:p w14:paraId="38A74EEE" w14:textId="77777777" w:rsidR="0064704F" w:rsidRPr="0015711C" w:rsidRDefault="0064704F" w:rsidP="00F7439D">
            <w:pPr>
              <w:rPr>
                <w:color w:val="000000" w:themeColor="text1"/>
                <w:sz w:val="32"/>
                <w:szCs w:val="32"/>
              </w:rPr>
            </w:pPr>
            <w:r w:rsidRPr="0015711C">
              <w:rPr>
                <w:color w:val="000000" w:themeColor="text1"/>
                <w:sz w:val="32"/>
                <w:szCs w:val="32"/>
              </w:rPr>
              <w:t>Name</w:t>
            </w:r>
          </w:p>
        </w:tc>
        <w:tc>
          <w:tcPr>
            <w:tcW w:w="6295" w:type="dxa"/>
            <w:vAlign w:val="center"/>
          </w:tcPr>
          <w:p w14:paraId="058BC0FA" w14:textId="77777777" w:rsidR="0064704F" w:rsidRPr="0015711C" w:rsidRDefault="00320256" w:rsidP="00F7439D">
            <w:pPr>
              <w:rPr>
                <w:color w:val="000000" w:themeColor="text1"/>
              </w:rPr>
            </w:pPr>
            <w:r w:rsidRPr="0015711C">
              <w:rPr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statusText w:type="text" w:val="name"/>
                  <w:textInput/>
                </w:ffData>
              </w:fldChar>
            </w:r>
            <w:bookmarkStart w:id="0" w:name="Text1"/>
            <w:r w:rsidRPr="0015711C">
              <w:rPr>
                <w:color w:val="000000" w:themeColor="text1"/>
              </w:rPr>
              <w:instrText xml:space="preserve"> FORMTEXT </w:instrText>
            </w:r>
            <w:r w:rsidRPr="0015711C">
              <w:rPr>
                <w:color w:val="000000" w:themeColor="text1"/>
              </w:rPr>
            </w:r>
            <w:r w:rsidRPr="0015711C">
              <w:rPr>
                <w:color w:val="000000" w:themeColor="text1"/>
              </w:rPr>
              <w:fldChar w:fldCharType="separate"/>
            </w:r>
            <w:r w:rsidRPr="0015711C">
              <w:rPr>
                <w:noProof/>
                <w:color w:val="000000" w:themeColor="text1"/>
              </w:rPr>
              <w:t> </w:t>
            </w:r>
            <w:r w:rsidRPr="0015711C">
              <w:rPr>
                <w:noProof/>
                <w:color w:val="000000" w:themeColor="text1"/>
              </w:rPr>
              <w:t> </w:t>
            </w:r>
            <w:r w:rsidRPr="0015711C">
              <w:rPr>
                <w:noProof/>
                <w:color w:val="000000" w:themeColor="text1"/>
              </w:rPr>
              <w:t> </w:t>
            </w:r>
            <w:r w:rsidRPr="0015711C">
              <w:rPr>
                <w:noProof/>
                <w:color w:val="000000" w:themeColor="text1"/>
              </w:rPr>
              <w:t> </w:t>
            </w:r>
            <w:r w:rsidRPr="0015711C">
              <w:rPr>
                <w:noProof/>
                <w:color w:val="000000" w:themeColor="text1"/>
              </w:rPr>
              <w:t> </w:t>
            </w:r>
            <w:r w:rsidRPr="0015711C">
              <w:rPr>
                <w:color w:val="000000" w:themeColor="text1"/>
              </w:rPr>
              <w:fldChar w:fldCharType="end"/>
            </w:r>
            <w:bookmarkEnd w:id="0"/>
          </w:p>
        </w:tc>
      </w:tr>
      <w:tr w:rsidR="0015711C" w:rsidRPr="0015711C" w14:paraId="541A27D7" w14:textId="77777777" w:rsidTr="00807611">
        <w:trPr>
          <w:trHeight w:val="720"/>
        </w:trPr>
        <w:tc>
          <w:tcPr>
            <w:tcW w:w="3055" w:type="dxa"/>
            <w:vAlign w:val="center"/>
          </w:tcPr>
          <w:p w14:paraId="3848FD4A" w14:textId="77777777" w:rsidR="0064704F" w:rsidRPr="0015711C" w:rsidRDefault="0064704F" w:rsidP="00F7439D">
            <w:pPr>
              <w:rPr>
                <w:color w:val="000000" w:themeColor="text1"/>
                <w:sz w:val="32"/>
                <w:szCs w:val="32"/>
              </w:rPr>
            </w:pPr>
            <w:r w:rsidRPr="0015711C">
              <w:rPr>
                <w:color w:val="000000" w:themeColor="text1"/>
                <w:sz w:val="32"/>
                <w:szCs w:val="32"/>
              </w:rPr>
              <w:t>I like to be called</w:t>
            </w:r>
          </w:p>
        </w:tc>
        <w:tc>
          <w:tcPr>
            <w:tcW w:w="6295" w:type="dxa"/>
            <w:vAlign w:val="center"/>
          </w:tcPr>
          <w:p w14:paraId="6329C291" w14:textId="77777777" w:rsidR="0064704F" w:rsidRPr="0015711C" w:rsidRDefault="00E513A4" w:rsidP="00F7439D">
            <w:pPr>
              <w:rPr>
                <w:color w:val="000000" w:themeColor="text1"/>
              </w:rPr>
            </w:pPr>
            <w:r w:rsidRPr="0015711C">
              <w:rPr>
                <w:color w:val="000000" w:themeColor="text1"/>
              </w:rPr>
              <w:fldChar w:fldCharType="begin">
                <w:ffData>
                  <w:name w:val="Text2"/>
                  <w:enabled/>
                  <w:calcOnExit w:val="0"/>
                  <w:statusText w:type="text" w:val="I like to be called"/>
                  <w:textInput/>
                </w:ffData>
              </w:fldChar>
            </w:r>
            <w:bookmarkStart w:id="1" w:name="Text2"/>
            <w:r w:rsidRPr="0015711C">
              <w:rPr>
                <w:color w:val="000000" w:themeColor="text1"/>
              </w:rPr>
              <w:instrText xml:space="preserve"> FORMTEXT </w:instrText>
            </w:r>
            <w:r w:rsidRPr="0015711C">
              <w:rPr>
                <w:color w:val="000000" w:themeColor="text1"/>
              </w:rPr>
            </w:r>
            <w:r w:rsidRPr="0015711C">
              <w:rPr>
                <w:color w:val="000000" w:themeColor="text1"/>
              </w:rPr>
              <w:fldChar w:fldCharType="separate"/>
            </w:r>
            <w:r w:rsidRPr="0015711C">
              <w:rPr>
                <w:noProof/>
                <w:color w:val="000000" w:themeColor="text1"/>
              </w:rPr>
              <w:t> </w:t>
            </w:r>
            <w:r w:rsidRPr="0015711C">
              <w:rPr>
                <w:noProof/>
                <w:color w:val="000000" w:themeColor="text1"/>
              </w:rPr>
              <w:t> </w:t>
            </w:r>
            <w:r w:rsidRPr="0015711C">
              <w:rPr>
                <w:noProof/>
                <w:color w:val="000000" w:themeColor="text1"/>
              </w:rPr>
              <w:t> </w:t>
            </w:r>
            <w:r w:rsidRPr="0015711C">
              <w:rPr>
                <w:noProof/>
                <w:color w:val="000000" w:themeColor="text1"/>
              </w:rPr>
              <w:t> </w:t>
            </w:r>
            <w:r w:rsidRPr="0015711C">
              <w:rPr>
                <w:noProof/>
                <w:color w:val="000000" w:themeColor="text1"/>
              </w:rPr>
              <w:t> </w:t>
            </w:r>
            <w:r w:rsidRPr="0015711C">
              <w:rPr>
                <w:color w:val="000000" w:themeColor="text1"/>
              </w:rPr>
              <w:fldChar w:fldCharType="end"/>
            </w:r>
            <w:bookmarkEnd w:id="1"/>
          </w:p>
        </w:tc>
      </w:tr>
      <w:tr w:rsidR="0015711C" w:rsidRPr="0015711C" w14:paraId="579488B6" w14:textId="77777777" w:rsidTr="00807611">
        <w:trPr>
          <w:trHeight w:val="720"/>
        </w:trPr>
        <w:tc>
          <w:tcPr>
            <w:tcW w:w="3055" w:type="dxa"/>
            <w:vAlign w:val="center"/>
          </w:tcPr>
          <w:p w14:paraId="0A7743EB" w14:textId="77777777" w:rsidR="0064704F" w:rsidRPr="0015711C" w:rsidRDefault="00214B4B" w:rsidP="00F7439D">
            <w:pPr>
              <w:rPr>
                <w:color w:val="000000" w:themeColor="text1"/>
                <w:sz w:val="32"/>
                <w:szCs w:val="32"/>
              </w:rPr>
            </w:pPr>
            <w:r w:rsidRPr="0015711C">
              <w:rPr>
                <w:color w:val="000000" w:themeColor="text1"/>
                <w:sz w:val="32"/>
                <w:szCs w:val="32"/>
              </w:rPr>
              <w:t>Age</w:t>
            </w:r>
          </w:p>
        </w:tc>
        <w:tc>
          <w:tcPr>
            <w:tcW w:w="6295" w:type="dxa"/>
            <w:vAlign w:val="center"/>
          </w:tcPr>
          <w:p w14:paraId="1C753590" w14:textId="77777777" w:rsidR="0064704F" w:rsidRPr="0015711C" w:rsidRDefault="00875655" w:rsidP="00F7439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Text3"/>
                  <w:enabled/>
                  <w:calcOnExit w:val="0"/>
                  <w:statusText w:type="text" w:val="Age"/>
                  <w:textInput/>
                </w:ffData>
              </w:fldChar>
            </w:r>
            <w:bookmarkStart w:id="2" w:name="Text3"/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color w:val="000000" w:themeColor="text1"/>
              </w:rPr>
              <w:fldChar w:fldCharType="end"/>
            </w:r>
            <w:bookmarkEnd w:id="2"/>
          </w:p>
        </w:tc>
      </w:tr>
    </w:tbl>
    <w:p w14:paraId="784D9F2E" w14:textId="77777777" w:rsidR="00CF6ED0" w:rsidRPr="00CA53EC" w:rsidRDefault="001025CE" w:rsidP="00C6420E">
      <w:pPr>
        <w:pStyle w:val="Heading3"/>
      </w:pPr>
      <w:r w:rsidRPr="00CA53EC">
        <w:t>Things I Love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6295"/>
      </w:tblGrid>
      <w:tr w:rsidR="0015711C" w:rsidRPr="0015711C" w14:paraId="4B406A3E" w14:textId="77777777" w:rsidTr="0015711C">
        <w:tc>
          <w:tcPr>
            <w:tcW w:w="3055" w:type="dxa"/>
            <w:shd w:val="clear" w:color="auto" w:fill="E7E6E6" w:themeFill="background2"/>
            <w:vAlign w:val="center"/>
          </w:tcPr>
          <w:p w14:paraId="54E0AB95" w14:textId="77777777" w:rsidR="00DF04FB" w:rsidRPr="0015711C" w:rsidRDefault="4DBA619A" w:rsidP="00F7439D">
            <w:pPr>
              <w:rPr>
                <w:color w:val="000000" w:themeColor="text1"/>
                <w:sz w:val="32"/>
                <w:szCs w:val="32"/>
              </w:rPr>
            </w:pPr>
            <w:r w:rsidRPr="0015711C">
              <w:rPr>
                <w:color w:val="000000" w:themeColor="text1"/>
                <w:sz w:val="32"/>
                <w:szCs w:val="32"/>
              </w:rPr>
              <w:t>Information</w:t>
            </w:r>
          </w:p>
        </w:tc>
        <w:tc>
          <w:tcPr>
            <w:tcW w:w="6295" w:type="dxa"/>
            <w:shd w:val="clear" w:color="auto" w:fill="E7E6E6" w:themeFill="background2"/>
            <w:vAlign w:val="center"/>
          </w:tcPr>
          <w:p w14:paraId="4A236758" w14:textId="77777777" w:rsidR="00DF04FB" w:rsidRPr="0015711C" w:rsidRDefault="4DBA619A" w:rsidP="00F7439D">
            <w:pPr>
              <w:spacing w:line="259" w:lineRule="auto"/>
              <w:rPr>
                <w:color w:val="000000" w:themeColor="text1"/>
              </w:rPr>
            </w:pPr>
            <w:r w:rsidRPr="0015711C">
              <w:rPr>
                <w:color w:val="000000" w:themeColor="text1"/>
                <w:sz w:val="32"/>
                <w:szCs w:val="32"/>
              </w:rPr>
              <w:t>Response</w:t>
            </w:r>
          </w:p>
        </w:tc>
      </w:tr>
      <w:tr w:rsidR="0015711C" w:rsidRPr="0015711C" w14:paraId="53460F0E" w14:textId="77777777" w:rsidTr="000B00B2">
        <w:trPr>
          <w:trHeight w:val="864"/>
        </w:trPr>
        <w:tc>
          <w:tcPr>
            <w:tcW w:w="3055" w:type="dxa"/>
            <w:vAlign w:val="center"/>
          </w:tcPr>
          <w:p w14:paraId="0138AD1C" w14:textId="77777777" w:rsidR="001025CE" w:rsidRPr="0015711C" w:rsidRDefault="001025CE" w:rsidP="00F7439D">
            <w:pPr>
              <w:rPr>
                <w:color w:val="000000" w:themeColor="text1"/>
                <w:sz w:val="32"/>
                <w:szCs w:val="32"/>
              </w:rPr>
            </w:pPr>
            <w:r w:rsidRPr="0015711C">
              <w:rPr>
                <w:color w:val="000000" w:themeColor="text1"/>
                <w:sz w:val="32"/>
                <w:szCs w:val="32"/>
              </w:rPr>
              <w:t>Colors</w:t>
            </w:r>
          </w:p>
        </w:tc>
        <w:tc>
          <w:tcPr>
            <w:tcW w:w="6295" w:type="dxa"/>
            <w:vAlign w:val="center"/>
          </w:tcPr>
          <w:p w14:paraId="7655C3D1" w14:textId="77777777" w:rsidR="001025CE" w:rsidRPr="0015711C" w:rsidRDefault="00875655" w:rsidP="00F7439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Text4"/>
                  <w:enabled/>
                  <w:calcOnExit w:val="0"/>
                  <w:statusText w:type="text" w:val="colors"/>
                  <w:textInput/>
                </w:ffData>
              </w:fldChar>
            </w:r>
            <w:bookmarkStart w:id="3" w:name="Text4"/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color w:val="000000" w:themeColor="text1"/>
              </w:rPr>
              <w:fldChar w:fldCharType="end"/>
            </w:r>
            <w:bookmarkEnd w:id="3"/>
          </w:p>
        </w:tc>
      </w:tr>
      <w:tr w:rsidR="0015711C" w:rsidRPr="0015711C" w14:paraId="253913F5" w14:textId="77777777" w:rsidTr="000B00B2">
        <w:trPr>
          <w:trHeight w:val="864"/>
        </w:trPr>
        <w:tc>
          <w:tcPr>
            <w:tcW w:w="3055" w:type="dxa"/>
            <w:vAlign w:val="center"/>
          </w:tcPr>
          <w:p w14:paraId="41BC6121" w14:textId="77777777" w:rsidR="001025CE" w:rsidRPr="0015711C" w:rsidRDefault="001025CE" w:rsidP="00F7439D">
            <w:pPr>
              <w:rPr>
                <w:color w:val="000000" w:themeColor="text1"/>
                <w:sz w:val="32"/>
                <w:szCs w:val="32"/>
              </w:rPr>
            </w:pPr>
            <w:r w:rsidRPr="0015711C">
              <w:rPr>
                <w:color w:val="000000" w:themeColor="text1"/>
                <w:sz w:val="32"/>
                <w:szCs w:val="32"/>
              </w:rPr>
              <w:t>Food</w:t>
            </w:r>
          </w:p>
        </w:tc>
        <w:tc>
          <w:tcPr>
            <w:tcW w:w="6295" w:type="dxa"/>
            <w:vAlign w:val="center"/>
          </w:tcPr>
          <w:p w14:paraId="72E70F0B" w14:textId="77777777" w:rsidR="001025CE" w:rsidRPr="0015711C" w:rsidRDefault="00875655" w:rsidP="00F7439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statusText w:type="text" w:val="food"/>
                  <w:textInput/>
                </w:ffData>
              </w:fldChar>
            </w:r>
            <w:bookmarkStart w:id="4" w:name="Text5"/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color w:val="000000" w:themeColor="text1"/>
              </w:rPr>
              <w:fldChar w:fldCharType="end"/>
            </w:r>
            <w:bookmarkEnd w:id="4"/>
          </w:p>
        </w:tc>
      </w:tr>
      <w:tr w:rsidR="0015711C" w:rsidRPr="0015711C" w14:paraId="5C6C0D4B" w14:textId="77777777" w:rsidTr="000B00B2">
        <w:trPr>
          <w:trHeight w:val="864"/>
        </w:trPr>
        <w:tc>
          <w:tcPr>
            <w:tcW w:w="3055" w:type="dxa"/>
            <w:vAlign w:val="center"/>
          </w:tcPr>
          <w:p w14:paraId="19BF5454" w14:textId="77777777" w:rsidR="001025CE" w:rsidRPr="0015711C" w:rsidRDefault="001025CE" w:rsidP="00F7439D">
            <w:pPr>
              <w:rPr>
                <w:color w:val="000000" w:themeColor="text1"/>
                <w:sz w:val="32"/>
                <w:szCs w:val="32"/>
              </w:rPr>
            </w:pPr>
            <w:r w:rsidRPr="0015711C">
              <w:rPr>
                <w:color w:val="000000" w:themeColor="text1"/>
                <w:sz w:val="32"/>
                <w:szCs w:val="32"/>
              </w:rPr>
              <w:t>People</w:t>
            </w:r>
          </w:p>
        </w:tc>
        <w:tc>
          <w:tcPr>
            <w:tcW w:w="6295" w:type="dxa"/>
            <w:vAlign w:val="center"/>
          </w:tcPr>
          <w:p w14:paraId="5C12E871" w14:textId="77777777" w:rsidR="001025CE" w:rsidRPr="0015711C" w:rsidRDefault="00875655" w:rsidP="00F7439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Text6"/>
                  <w:enabled/>
                  <w:calcOnExit w:val="0"/>
                  <w:statusText w:type="text" w:val="people"/>
                  <w:textInput/>
                </w:ffData>
              </w:fldChar>
            </w:r>
            <w:bookmarkStart w:id="5" w:name="Text6"/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color w:val="000000" w:themeColor="text1"/>
              </w:rPr>
              <w:fldChar w:fldCharType="end"/>
            </w:r>
            <w:bookmarkEnd w:id="5"/>
          </w:p>
        </w:tc>
      </w:tr>
    </w:tbl>
    <w:p w14:paraId="3846D2B5" w14:textId="77777777" w:rsidR="001025CE" w:rsidRPr="00CA53EC" w:rsidRDefault="001025CE" w:rsidP="00C6420E">
      <w:pPr>
        <w:pStyle w:val="Heading3"/>
      </w:pPr>
      <w:r w:rsidRPr="00CA53EC">
        <w:t>Things I Enjoy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6295"/>
      </w:tblGrid>
      <w:tr w:rsidR="0015711C" w:rsidRPr="0015711C" w14:paraId="3FB17321" w14:textId="77777777" w:rsidTr="0015711C">
        <w:tc>
          <w:tcPr>
            <w:tcW w:w="3055" w:type="dxa"/>
            <w:shd w:val="clear" w:color="auto" w:fill="E7E6E6" w:themeFill="background2"/>
            <w:vAlign w:val="center"/>
          </w:tcPr>
          <w:p w14:paraId="100E4924" w14:textId="77777777" w:rsidR="00DF04FB" w:rsidRPr="0015711C" w:rsidRDefault="1BCD6E2A" w:rsidP="00F7439D">
            <w:pPr>
              <w:rPr>
                <w:color w:val="000000" w:themeColor="text1"/>
                <w:sz w:val="32"/>
                <w:szCs w:val="32"/>
              </w:rPr>
            </w:pPr>
            <w:r w:rsidRPr="0015711C">
              <w:rPr>
                <w:color w:val="000000" w:themeColor="text1"/>
                <w:sz w:val="32"/>
                <w:szCs w:val="32"/>
              </w:rPr>
              <w:t>Information</w:t>
            </w:r>
          </w:p>
        </w:tc>
        <w:tc>
          <w:tcPr>
            <w:tcW w:w="6295" w:type="dxa"/>
            <w:shd w:val="clear" w:color="auto" w:fill="E7E6E6" w:themeFill="background2"/>
            <w:vAlign w:val="center"/>
          </w:tcPr>
          <w:p w14:paraId="0F18A653" w14:textId="77777777" w:rsidR="00DF04FB" w:rsidRPr="0015711C" w:rsidRDefault="1BCD6E2A" w:rsidP="00F7439D">
            <w:pPr>
              <w:rPr>
                <w:color w:val="000000" w:themeColor="text1"/>
                <w:sz w:val="32"/>
                <w:szCs w:val="32"/>
              </w:rPr>
            </w:pPr>
            <w:r w:rsidRPr="0015711C">
              <w:rPr>
                <w:color w:val="000000" w:themeColor="text1"/>
                <w:sz w:val="32"/>
                <w:szCs w:val="32"/>
              </w:rPr>
              <w:t>Response</w:t>
            </w:r>
          </w:p>
        </w:tc>
      </w:tr>
      <w:tr w:rsidR="0015711C" w:rsidRPr="0015711C" w14:paraId="2B137FCD" w14:textId="77777777" w:rsidTr="000B00B2">
        <w:trPr>
          <w:trHeight w:val="864"/>
        </w:trPr>
        <w:tc>
          <w:tcPr>
            <w:tcW w:w="3055" w:type="dxa"/>
            <w:vAlign w:val="center"/>
          </w:tcPr>
          <w:p w14:paraId="159A7C94" w14:textId="77777777" w:rsidR="001025CE" w:rsidRPr="0015711C" w:rsidRDefault="001025CE" w:rsidP="00F7439D">
            <w:pPr>
              <w:rPr>
                <w:color w:val="000000" w:themeColor="text1"/>
                <w:sz w:val="32"/>
                <w:szCs w:val="32"/>
              </w:rPr>
            </w:pPr>
            <w:r w:rsidRPr="0015711C">
              <w:rPr>
                <w:color w:val="000000" w:themeColor="text1"/>
                <w:sz w:val="32"/>
                <w:szCs w:val="32"/>
              </w:rPr>
              <w:t>Hobbies</w:t>
            </w:r>
          </w:p>
        </w:tc>
        <w:tc>
          <w:tcPr>
            <w:tcW w:w="6295" w:type="dxa"/>
            <w:vAlign w:val="center"/>
          </w:tcPr>
          <w:p w14:paraId="62A9E718" w14:textId="77777777" w:rsidR="001025CE" w:rsidRPr="0015711C" w:rsidRDefault="00875655" w:rsidP="000B00B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Text7"/>
                  <w:enabled/>
                  <w:calcOnExit w:val="0"/>
                  <w:statusText w:type="text" w:val="hobbies"/>
                  <w:textInput/>
                </w:ffData>
              </w:fldChar>
            </w:r>
            <w:bookmarkStart w:id="6" w:name="Text7"/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color w:val="000000" w:themeColor="text1"/>
              </w:rPr>
              <w:fldChar w:fldCharType="end"/>
            </w:r>
            <w:bookmarkEnd w:id="6"/>
          </w:p>
        </w:tc>
      </w:tr>
      <w:tr w:rsidR="0015711C" w:rsidRPr="0015711C" w14:paraId="02BDF410" w14:textId="77777777" w:rsidTr="000B00B2">
        <w:trPr>
          <w:trHeight w:val="864"/>
        </w:trPr>
        <w:tc>
          <w:tcPr>
            <w:tcW w:w="3055" w:type="dxa"/>
            <w:vAlign w:val="center"/>
          </w:tcPr>
          <w:p w14:paraId="261AAD85" w14:textId="77777777" w:rsidR="001025CE" w:rsidRPr="0015711C" w:rsidRDefault="009C2429" w:rsidP="00F7439D">
            <w:pPr>
              <w:rPr>
                <w:color w:val="000000" w:themeColor="text1"/>
                <w:sz w:val="32"/>
                <w:szCs w:val="32"/>
              </w:rPr>
            </w:pPr>
            <w:r w:rsidRPr="0015711C">
              <w:rPr>
                <w:color w:val="000000" w:themeColor="text1"/>
                <w:sz w:val="32"/>
                <w:szCs w:val="32"/>
              </w:rPr>
              <w:t>Sports</w:t>
            </w:r>
          </w:p>
        </w:tc>
        <w:tc>
          <w:tcPr>
            <w:tcW w:w="6295" w:type="dxa"/>
            <w:vAlign w:val="center"/>
          </w:tcPr>
          <w:p w14:paraId="687F9D2F" w14:textId="77777777" w:rsidR="001025CE" w:rsidRPr="0015711C" w:rsidRDefault="00875655" w:rsidP="00F7439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statusText w:type="text" w:val="sports"/>
                  <w:textInput/>
                </w:ffData>
              </w:fldChar>
            </w:r>
            <w:bookmarkStart w:id="7" w:name="Text8"/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color w:val="000000" w:themeColor="text1"/>
              </w:rPr>
              <w:fldChar w:fldCharType="end"/>
            </w:r>
            <w:bookmarkEnd w:id="7"/>
          </w:p>
        </w:tc>
      </w:tr>
      <w:tr w:rsidR="0015711C" w:rsidRPr="0015711C" w14:paraId="641178CC" w14:textId="77777777" w:rsidTr="000B00B2">
        <w:trPr>
          <w:trHeight w:val="864"/>
        </w:trPr>
        <w:tc>
          <w:tcPr>
            <w:tcW w:w="3055" w:type="dxa"/>
            <w:vAlign w:val="center"/>
          </w:tcPr>
          <w:p w14:paraId="4C48B113" w14:textId="77777777" w:rsidR="001025CE" w:rsidRPr="0015711C" w:rsidRDefault="009C2429" w:rsidP="00F7439D">
            <w:pPr>
              <w:rPr>
                <w:color w:val="000000" w:themeColor="text1"/>
                <w:sz w:val="32"/>
                <w:szCs w:val="32"/>
              </w:rPr>
            </w:pPr>
            <w:r w:rsidRPr="0015711C">
              <w:rPr>
                <w:color w:val="000000" w:themeColor="text1"/>
                <w:sz w:val="32"/>
                <w:szCs w:val="32"/>
              </w:rPr>
              <w:t>Music</w:t>
            </w:r>
          </w:p>
        </w:tc>
        <w:tc>
          <w:tcPr>
            <w:tcW w:w="6295" w:type="dxa"/>
            <w:vAlign w:val="center"/>
          </w:tcPr>
          <w:p w14:paraId="1BBE06A4" w14:textId="77777777" w:rsidR="001025CE" w:rsidRPr="0015711C" w:rsidRDefault="00875655" w:rsidP="00F7439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Text9"/>
                  <w:enabled/>
                  <w:calcOnExit w:val="0"/>
                  <w:statusText w:type="text" w:val="music"/>
                  <w:textInput/>
                </w:ffData>
              </w:fldChar>
            </w:r>
            <w:bookmarkStart w:id="8" w:name="Text9"/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color w:val="000000" w:themeColor="text1"/>
              </w:rPr>
              <w:fldChar w:fldCharType="end"/>
            </w:r>
            <w:bookmarkEnd w:id="8"/>
          </w:p>
        </w:tc>
      </w:tr>
    </w:tbl>
    <w:p w14:paraId="0D54254B" w14:textId="77777777" w:rsidR="00CA53EC" w:rsidRDefault="00CA53EC">
      <w:pPr>
        <w:rPr>
          <w:color w:val="00827E" w:themeColor="accent1" w:themeShade="BF"/>
          <w:sz w:val="32"/>
          <w:szCs w:val="32"/>
        </w:rPr>
      </w:pPr>
      <w:r>
        <w:rPr>
          <w:color w:val="00827E" w:themeColor="accent1" w:themeShade="BF"/>
          <w:sz w:val="32"/>
          <w:szCs w:val="32"/>
        </w:rPr>
        <w:br w:type="page"/>
      </w:r>
    </w:p>
    <w:p w14:paraId="70277966" w14:textId="77777777" w:rsidR="00260B07" w:rsidRPr="00CA53EC" w:rsidRDefault="00260B07" w:rsidP="00C6420E">
      <w:pPr>
        <w:pStyle w:val="Heading3"/>
        <w:rPr>
          <w:color w:val="00827E"/>
        </w:rPr>
      </w:pPr>
      <w:r w:rsidRPr="00CA53EC">
        <w:lastRenderedPageBreak/>
        <w:t>This or That</w:t>
      </w:r>
    </w:p>
    <w:p w14:paraId="35691F03" w14:textId="77777777" w:rsidR="00454D31" w:rsidRPr="0015711C" w:rsidRDefault="00454D31" w:rsidP="00260B07">
      <w:pPr>
        <w:spacing w:after="240"/>
        <w:jc w:val="center"/>
        <w:rPr>
          <w:color w:val="000000" w:themeColor="text1"/>
        </w:rPr>
      </w:pPr>
      <w:r w:rsidRPr="0015711C">
        <w:rPr>
          <w:color w:val="000000" w:themeColor="text1"/>
        </w:rPr>
        <w:t>(C</w:t>
      </w:r>
      <w:r w:rsidR="6BEC6458" w:rsidRPr="0015711C">
        <w:rPr>
          <w:color w:val="000000" w:themeColor="text1"/>
        </w:rPr>
        <w:t xml:space="preserve">heck </w:t>
      </w:r>
      <w:r w:rsidRPr="0015711C">
        <w:rPr>
          <w:color w:val="000000" w:themeColor="text1"/>
        </w:rPr>
        <w:t>one</w:t>
      </w:r>
      <w:r w:rsidR="002B2056" w:rsidRPr="0015711C">
        <w:rPr>
          <w:color w:val="000000" w:themeColor="text1"/>
        </w:rPr>
        <w:t xml:space="preserve"> per section</w:t>
      </w:r>
      <w:r w:rsidRPr="0015711C">
        <w:rPr>
          <w:color w:val="000000" w:themeColor="text1"/>
        </w:rPr>
        <w:t>)</w:t>
      </w:r>
    </w:p>
    <w:p w14:paraId="1CD79194" w14:textId="77777777" w:rsidR="00A67912" w:rsidRDefault="00454D31" w:rsidP="00236D25">
      <w:pPr>
        <w:rPr>
          <w:color w:val="00827E" w:themeColor="accent1" w:themeShade="BF"/>
          <w:sz w:val="32"/>
          <w:szCs w:val="32"/>
        </w:rPr>
      </w:pPr>
      <w:r w:rsidRPr="44E4C2A1">
        <w:rPr>
          <w:color w:val="00827E" w:themeColor="accent1" w:themeShade="BF"/>
          <w:sz w:val="32"/>
          <w:szCs w:val="32"/>
        </w:rPr>
        <w:t xml:space="preserve">I </w:t>
      </w:r>
      <w:r w:rsidR="61861195" w:rsidRPr="44E4C2A1">
        <w:rPr>
          <w:color w:val="00827E" w:themeColor="accent1" w:themeShade="BF"/>
          <w:sz w:val="32"/>
          <w:szCs w:val="32"/>
        </w:rPr>
        <w:t>prefer:</w:t>
      </w:r>
      <w:r w:rsidRPr="44E4C2A1">
        <w:rPr>
          <w:color w:val="00827E" w:themeColor="accent1" w:themeShade="BF"/>
          <w:sz w:val="32"/>
          <w:szCs w:val="32"/>
        </w:rPr>
        <w:t xml:space="preserve"> </w:t>
      </w:r>
    </w:p>
    <w:p w14:paraId="14F8AC4A" w14:textId="77777777" w:rsidR="0039207A" w:rsidRPr="004224C1" w:rsidRDefault="00875655" w:rsidP="44E4C2A1">
      <w:pPr>
        <w:spacing w:after="360"/>
        <w:rPr>
          <w:color w:val="000000" w:themeColor="text1"/>
          <w:sz w:val="32"/>
          <w:szCs w:val="32"/>
        </w:rPr>
      </w:pPr>
      <w:r>
        <w:rPr>
          <w:color w:val="000000" w:themeColor="text1"/>
        </w:rPr>
        <w:fldChar w:fldCharType="begin">
          <w:ffData>
            <w:name w:val="Check1"/>
            <w:enabled/>
            <w:calcOnExit w:val="0"/>
            <w:statusText w:type="text" w:val="I prefer loud places, check if Yes"/>
            <w:checkBox>
              <w:size w:val="24"/>
              <w:default w:val="0"/>
            </w:checkBox>
          </w:ffData>
        </w:fldChar>
      </w:r>
      <w:bookmarkStart w:id="9" w:name="Check1"/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bookmarkEnd w:id="9"/>
      <w:r w:rsidR="00FC0D3F">
        <w:rPr>
          <w:color w:val="000000" w:themeColor="text1"/>
        </w:rPr>
        <w:t xml:space="preserve"> </w:t>
      </w:r>
      <w:r w:rsidR="5DF6F04F" w:rsidRPr="004224C1">
        <w:rPr>
          <w:color w:val="000000" w:themeColor="text1"/>
          <w:sz w:val="32"/>
          <w:szCs w:val="32"/>
        </w:rPr>
        <w:t>l</w:t>
      </w:r>
      <w:r w:rsidR="00454D31" w:rsidRPr="004224C1">
        <w:rPr>
          <w:color w:val="000000" w:themeColor="text1"/>
          <w:sz w:val="32"/>
          <w:szCs w:val="32"/>
        </w:rPr>
        <w:t xml:space="preserve">oud </w:t>
      </w:r>
      <w:r w:rsidR="00460088" w:rsidRPr="004224C1">
        <w:rPr>
          <w:color w:val="000000" w:themeColor="text1"/>
          <w:sz w:val="32"/>
          <w:szCs w:val="32"/>
        </w:rPr>
        <w:t>places</w:t>
      </w:r>
      <w:r w:rsidR="009F4993" w:rsidRPr="004224C1">
        <w:rPr>
          <w:color w:val="000000" w:themeColor="text1"/>
          <w:sz w:val="32"/>
          <w:szCs w:val="32"/>
        </w:rPr>
        <w:tab/>
        <w:t>OR</w:t>
      </w:r>
      <w:r w:rsidR="007C62E8" w:rsidRPr="004224C1">
        <w:rPr>
          <w:color w:val="000000" w:themeColor="text1"/>
          <w:sz w:val="32"/>
          <w:szCs w:val="32"/>
        </w:rPr>
        <w:tab/>
      </w:r>
      <w:r>
        <w:rPr>
          <w:color w:val="000000" w:themeColor="text1"/>
          <w:sz w:val="32"/>
          <w:szCs w:val="32"/>
        </w:rPr>
        <w:fldChar w:fldCharType="begin">
          <w:ffData>
            <w:name w:val="Check2"/>
            <w:enabled/>
            <w:calcOnExit w:val="0"/>
            <w:statusText w:type="text" w:val="I prefer quiet places, check if Yes"/>
            <w:checkBox>
              <w:size w:val="24"/>
              <w:default w:val="0"/>
            </w:checkBox>
          </w:ffData>
        </w:fldChar>
      </w:r>
      <w:bookmarkStart w:id="10" w:name="Check2"/>
      <w:r>
        <w:rPr>
          <w:color w:val="000000" w:themeColor="text1"/>
          <w:sz w:val="32"/>
          <w:szCs w:val="32"/>
        </w:rPr>
        <w:instrText xml:space="preserve"> FORMCHECKBOX </w:instrText>
      </w:r>
      <w:r>
        <w:rPr>
          <w:color w:val="000000" w:themeColor="text1"/>
          <w:sz w:val="32"/>
          <w:szCs w:val="32"/>
        </w:rPr>
      </w:r>
      <w:r>
        <w:rPr>
          <w:color w:val="000000" w:themeColor="text1"/>
          <w:sz w:val="32"/>
          <w:szCs w:val="32"/>
        </w:rPr>
        <w:fldChar w:fldCharType="separate"/>
      </w:r>
      <w:r>
        <w:rPr>
          <w:color w:val="000000" w:themeColor="text1"/>
          <w:sz w:val="32"/>
          <w:szCs w:val="32"/>
        </w:rPr>
        <w:fldChar w:fldCharType="end"/>
      </w:r>
      <w:bookmarkEnd w:id="10"/>
      <w:r w:rsidR="00FC0D3F">
        <w:rPr>
          <w:color w:val="000000" w:themeColor="text1"/>
          <w:sz w:val="32"/>
          <w:szCs w:val="32"/>
        </w:rPr>
        <w:t xml:space="preserve"> </w:t>
      </w:r>
      <w:r w:rsidR="23A9C1EE" w:rsidRPr="004224C1">
        <w:rPr>
          <w:color w:val="000000" w:themeColor="text1"/>
          <w:sz w:val="32"/>
          <w:szCs w:val="32"/>
        </w:rPr>
        <w:t>q</w:t>
      </w:r>
      <w:r w:rsidR="00454D31" w:rsidRPr="004224C1">
        <w:rPr>
          <w:color w:val="000000" w:themeColor="text1"/>
          <w:sz w:val="32"/>
          <w:szCs w:val="32"/>
        </w:rPr>
        <w:t xml:space="preserve">uiet </w:t>
      </w:r>
      <w:r w:rsidR="00460088" w:rsidRPr="004224C1">
        <w:rPr>
          <w:color w:val="000000" w:themeColor="text1"/>
          <w:sz w:val="32"/>
          <w:szCs w:val="32"/>
        </w:rPr>
        <w:t>places</w:t>
      </w:r>
    </w:p>
    <w:p w14:paraId="22F65E56" w14:textId="77777777" w:rsidR="00C85D5B" w:rsidRDefault="0039207A" w:rsidP="00C85D5B">
      <w:pPr>
        <w:rPr>
          <w:color w:val="00827E" w:themeColor="accent1" w:themeShade="BF"/>
          <w:sz w:val="32"/>
          <w:szCs w:val="32"/>
        </w:rPr>
      </w:pPr>
      <w:r w:rsidRPr="44E4C2A1">
        <w:rPr>
          <w:color w:val="00827E" w:themeColor="accent1" w:themeShade="BF"/>
          <w:sz w:val="32"/>
          <w:szCs w:val="32"/>
        </w:rPr>
        <w:t xml:space="preserve">I prefer to be: </w:t>
      </w:r>
    </w:p>
    <w:p w14:paraId="608DDFB5" w14:textId="77777777" w:rsidR="0039207A" w:rsidRPr="004224C1" w:rsidRDefault="00875655" w:rsidP="44E4C2A1">
      <w:pPr>
        <w:spacing w:after="360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fldChar w:fldCharType="begin">
          <w:ffData>
            <w:name w:val="Check3"/>
            <w:enabled/>
            <w:calcOnExit w:val="0"/>
            <w:statusText w:type="text" w:val="I prefer to be indoors, check if Yes"/>
            <w:checkBox>
              <w:size w:val="24"/>
              <w:default w:val="0"/>
            </w:checkBox>
          </w:ffData>
        </w:fldChar>
      </w:r>
      <w:bookmarkStart w:id="11" w:name="Check3"/>
      <w:r>
        <w:rPr>
          <w:color w:val="000000" w:themeColor="text1"/>
          <w:sz w:val="32"/>
          <w:szCs w:val="32"/>
        </w:rPr>
        <w:instrText xml:space="preserve"> FORMCHECKBOX </w:instrText>
      </w:r>
      <w:r>
        <w:rPr>
          <w:color w:val="000000" w:themeColor="text1"/>
          <w:sz w:val="32"/>
          <w:szCs w:val="32"/>
        </w:rPr>
      </w:r>
      <w:r>
        <w:rPr>
          <w:color w:val="000000" w:themeColor="text1"/>
          <w:sz w:val="32"/>
          <w:szCs w:val="32"/>
        </w:rPr>
        <w:fldChar w:fldCharType="separate"/>
      </w:r>
      <w:r>
        <w:rPr>
          <w:color w:val="000000" w:themeColor="text1"/>
          <w:sz w:val="32"/>
          <w:szCs w:val="32"/>
        </w:rPr>
        <w:fldChar w:fldCharType="end"/>
      </w:r>
      <w:bookmarkEnd w:id="11"/>
      <w:r w:rsidR="00FC0D3F">
        <w:rPr>
          <w:color w:val="000000" w:themeColor="text1"/>
          <w:sz w:val="32"/>
          <w:szCs w:val="32"/>
        </w:rPr>
        <w:t xml:space="preserve"> </w:t>
      </w:r>
      <w:r w:rsidR="4F30EC0F" w:rsidRPr="004224C1">
        <w:rPr>
          <w:color w:val="000000" w:themeColor="text1"/>
          <w:sz w:val="32"/>
          <w:szCs w:val="32"/>
        </w:rPr>
        <w:t>i</w:t>
      </w:r>
      <w:r w:rsidR="0039207A" w:rsidRPr="004224C1">
        <w:rPr>
          <w:color w:val="000000" w:themeColor="text1"/>
          <w:sz w:val="32"/>
          <w:szCs w:val="32"/>
        </w:rPr>
        <w:t>ndoors</w:t>
      </w:r>
      <w:r w:rsidR="009F4993" w:rsidRPr="004224C1">
        <w:rPr>
          <w:color w:val="000000" w:themeColor="text1"/>
          <w:sz w:val="32"/>
          <w:szCs w:val="32"/>
        </w:rPr>
        <w:tab/>
        <w:t>OR</w:t>
      </w:r>
      <w:r w:rsidR="009F4993" w:rsidRPr="004224C1">
        <w:rPr>
          <w:color w:val="000000" w:themeColor="text1"/>
          <w:sz w:val="32"/>
          <w:szCs w:val="32"/>
        </w:rPr>
        <w:tab/>
      </w:r>
      <w:r>
        <w:rPr>
          <w:color w:val="000000" w:themeColor="text1"/>
          <w:sz w:val="32"/>
          <w:szCs w:val="32"/>
        </w:rPr>
        <w:fldChar w:fldCharType="begin">
          <w:ffData>
            <w:name w:val="Check4"/>
            <w:enabled/>
            <w:calcOnExit w:val="0"/>
            <w:statusText w:type="text" w:val="I prefer to be outdoors, check if Yes"/>
            <w:checkBox>
              <w:size w:val="24"/>
              <w:default w:val="0"/>
            </w:checkBox>
          </w:ffData>
        </w:fldChar>
      </w:r>
      <w:bookmarkStart w:id="12" w:name="Check4"/>
      <w:r>
        <w:rPr>
          <w:color w:val="000000" w:themeColor="text1"/>
          <w:sz w:val="32"/>
          <w:szCs w:val="32"/>
        </w:rPr>
        <w:instrText xml:space="preserve"> FORMCHECKBOX </w:instrText>
      </w:r>
      <w:r>
        <w:rPr>
          <w:color w:val="000000" w:themeColor="text1"/>
          <w:sz w:val="32"/>
          <w:szCs w:val="32"/>
        </w:rPr>
      </w:r>
      <w:r>
        <w:rPr>
          <w:color w:val="000000" w:themeColor="text1"/>
          <w:sz w:val="32"/>
          <w:szCs w:val="32"/>
        </w:rPr>
        <w:fldChar w:fldCharType="separate"/>
      </w:r>
      <w:r>
        <w:rPr>
          <w:color w:val="000000" w:themeColor="text1"/>
          <w:sz w:val="32"/>
          <w:szCs w:val="32"/>
        </w:rPr>
        <w:fldChar w:fldCharType="end"/>
      </w:r>
      <w:bookmarkEnd w:id="12"/>
      <w:r w:rsidR="00FC0D3F">
        <w:rPr>
          <w:color w:val="000000" w:themeColor="text1"/>
          <w:sz w:val="32"/>
          <w:szCs w:val="32"/>
        </w:rPr>
        <w:t xml:space="preserve"> </w:t>
      </w:r>
      <w:r w:rsidR="2095EB7F" w:rsidRPr="004224C1">
        <w:rPr>
          <w:color w:val="000000" w:themeColor="text1"/>
          <w:sz w:val="32"/>
          <w:szCs w:val="32"/>
        </w:rPr>
        <w:t>o</w:t>
      </w:r>
      <w:r w:rsidR="0039207A" w:rsidRPr="004224C1">
        <w:rPr>
          <w:color w:val="000000" w:themeColor="text1"/>
          <w:sz w:val="32"/>
          <w:szCs w:val="32"/>
        </w:rPr>
        <w:t>utdoors</w:t>
      </w:r>
    </w:p>
    <w:p w14:paraId="3DCC141F" w14:textId="77777777" w:rsidR="002B2056" w:rsidRDefault="0039207A" w:rsidP="002B2056">
      <w:pPr>
        <w:rPr>
          <w:color w:val="00827E" w:themeColor="accent1" w:themeShade="BF"/>
          <w:sz w:val="32"/>
          <w:szCs w:val="32"/>
        </w:rPr>
      </w:pPr>
      <w:r w:rsidRPr="44E4C2A1">
        <w:rPr>
          <w:color w:val="00827E" w:themeColor="accent1" w:themeShade="BF"/>
          <w:sz w:val="32"/>
          <w:szCs w:val="32"/>
        </w:rPr>
        <w:t xml:space="preserve">I like: </w:t>
      </w:r>
    </w:p>
    <w:p w14:paraId="592CBC48" w14:textId="77777777" w:rsidR="0039207A" w:rsidRPr="004224C1" w:rsidRDefault="00875655" w:rsidP="44E4C2A1">
      <w:pPr>
        <w:spacing w:after="360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fldChar w:fldCharType="begin">
          <w:ffData>
            <w:name w:val="Check5"/>
            <w:enabled/>
            <w:calcOnExit w:val="0"/>
            <w:statusText w:type="text" w:val="I like soft touches/no touching, check if Yes"/>
            <w:checkBox>
              <w:size w:val="24"/>
              <w:default w:val="0"/>
            </w:checkBox>
          </w:ffData>
        </w:fldChar>
      </w:r>
      <w:bookmarkStart w:id="13" w:name="Check5"/>
      <w:r>
        <w:rPr>
          <w:color w:val="000000" w:themeColor="text1"/>
          <w:sz w:val="32"/>
          <w:szCs w:val="32"/>
        </w:rPr>
        <w:instrText xml:space="preserve"> FORMCHECKBOX </w:instrText>
      </w:r>
      <w:r>
        <w:rPr>
          <w:color w:val="000000" w:themeColor="text1"/>
          <w:sz w:val="32"/>
          <w:szCs w:val="32"/>
        </w:rPr>
      </w:r>
      <w:r>
        <w:rPr>
          <w:color w:val="000000" w:themeColor="text1"/>
          <w:sz w:val="32"/>
          <w:szCs w:val="32"/>
        </w:rPr>
        <w:fldChar w:fldCharType="separate"/>
      </w:r>
      <w:r>
        <w:rPr>
          <w:color w:val="000000" w:themeColor="text1"/>
          <w:sz w:val="32"/>
          <w:szCs w:val="32"/>
        </w:rPr>
        <w:fldChar w:fldCharType="end"/>
      </w:r>
      <w:bookmarkEnd w:id="13"/>
      <w:r w:rsidR="00FC0D3F">
        <w:rPr>
          <w:color w:val="000000" w:themeColor="text1"/>
          <w:sz w:val="32"/>
          <w:szCs w:val="32"/>
        </w:rPr>
        <w:t xml:space="preserve"> </w:t>
      </w:r>
      <w:r w:rsidR="4A752B1C" w:rsidRPr="004224C1">
        <w:rPr>
          <w:color w:val="000000" w:themeColor="text1"/>
          <w:sz w:val="32"/>
          <w:szCs w:val="32"/>
        </w:rPr>
        <w:t>s</w:t>
      </w:r>
      <w:r w:rsidR="0039207A" w:rsidRPr="004224C1">
        <w:rPr>
          <w:color w:val="000000" w:themeColor="text1"/>
          <w:sz w:val="32"/>
          <w:szCs w:val="32"/>
        </w:rPr>
        <w:t>oft touches/no touching</w:t>
      </w:r>
      <w:r w:rsidR="008C4DEB" w:rsidRPr="004224C1">
        <w:rPr>
          <w:color w:val="000000" w:themeColor="text1"/>
          <w:sz w:val="32"/>
          <w:szCs w:val="32"/>
        </w:rPr>
        <w:tab/>
        <w:t>OR</w:t>
      </w:r>
      <w:r w:rsidR="008C4DEB" w:rsidRPr="004224C1">
        <w:rPr>
          <w:color w:val="000000" w:themeColor="text1"/>
          <w:sz w:val="32"/>
          <w:szCs w:val="32"/>
        </w:rPr>
        <w:tab/>
      </w:r>
      <w:r>
        <w:rPr>
          <w:color w:val="000000" w:themeColor="text1"/>
          <w:sz w:val="32"/>
          <w:szCs w:val="32"/>
        </w:rPr>
        <w:fldChar w:fldCharType="begin">
          <w:ffData>
            <w:name w:val="Check6"/>
            <w:enabled/>
            <w:calcOnExit w:val="0"/>
            <w:statusText w:type="text" w:val="I like deep pressure, check if Yes"/>
            <w:checkBox>
              <w:size w:val="24"/>
              <w:default w:val="0"/>
            </w:checkBox>
          </w:ffData>
        </w:fldChar>
      </w:r>
      <w:bookmarkStart w:id="14" w:name="Check6"/>
      <w:r>
        <w:rPr>
          <w:color w:val="000000" w:themeColor="text1"/>
          <w:sz w:val="32"/>
          <w:szCs w:val="32"/>
        </w:rPr>
        <w:instrText xml:space="preserve"> FORMCHECKBOX </w:instrText>
      </w:r>
      <w:r>
        <w:rPr>
          <w:color w:val="000000" w:themeColor="text1"/>
          <w:sz w:val="32"/>
          <w:szCs w:val="32"/>
        </w:rPr>
      </w:r>
      <w:r>
        <w:rPr>
          <w:color w:val="000000" w:themeColor="text1"/>
          <w:sz w:val="32"/>
          <w:szCs w:val="32"/>
        </w:rPr>
        <w:fldChar w:fldCharType="separate"/>
      </w:r>
      <w:r>
        <w:rPr>
          <w:color w:val="000000" w:themeColor="text1"/>
          <w:sz w:val="32"/>
          <w:szCs w:val="32"/>
        </w:rPr>
        <w:fldChar w:fldCharType="end"/>
      </w:r>
      <w:bookmarkEnd w:id="14"/>
      <w:r w:rsidR="00FC0D3F">
        <w:rPr>
          <w:color w:val="000000" w:themeColor="text1"/>
          <w:sz w:val="32"/>
          <w:szCs w:val="32"/>
        </w:rPr>
        <w:t xml:space="preserve"> </w:t>
      </w:r>
      <w:r w:rsidR="0E44AB8D" w:rsidRPr="004224C1">
        <w:rPr>
          <w:color w:val="000000" w:themeColor="text1"/>
          <w:sz w:val="32"/>
          <w:szCs w:val="32"/>
        </w:rPr>
        <w:t>d</w:t>
      </w:r>
      <w:r w:rsidR="0039207A" w:rsidRPr="004224C1">
        <w:rPr>
          <w:color w:val="000000" w:themeColor="text1"/>
          <w:sz w:val="32"/>
          <w:szCs w:val="32"/>
        </w:rPr>
        <w:t xml:space="preserve">eep </w:t>
      </w:r>
      <w:r w:rsidR="426D1ABD" w:rsidRPr="004224C1">
        <w:rPr>
          <w:color w:val="000000" w:themeColor="text1"/>
          <w:sz w:val="32"/>
          <w:szCs w:val="32"/>
        </w:rPr>
        <w:t>p</w:t>
      </w:r>
      <w:r w:rsidR="0039207A" w:rsidRPr="004224C1">
        <w:rPr>
          <w:color w:val="000000" w:themeColor="text1"/>
          <w:sz w:val="32"/>
          <w:szCs w:val="32"/>
        </w:rPr>
        <w:t>ressure</w:t>
      </w:r>
    </w:p>
    <w:p w14:paraId="243FF9E3" w14:textId="77777777" w:rsidR="00832DB1" w:rsidRDefault="0039207A" w:rsidP="008C4DEB">
      <w:pPr>
        <w:rPr>
          <w:color w:val="00827E" w:themeColor="accent1" w:themeShade="BF"/>
          <w:sz w:val="32"/>
          <w:szCs w:val="32"/>
        </w:rPr>
      </w:pPr>
      <w:r w:rsidRPr="44E4C2A1">
        <w:rPr>
          <w:color w:val="00827E" w:themeColor="accent1" w:themeShade="BF"/>
          <w:sz w:val="32"/>
          <w:szCs w:val="32"/>
        </w:rPr>
        <w:t xml:space="preserve">I’m great at: </w:t>
      </w:r>
    </w:p>
    <w:p w14:paraId="45624A3D" w14:textId="77777777" w:rsidR="0039207A" w:rsidRPr="004224C1" w:rsidRDefault="00875655" w:rsidP="44E4C2A1">
      <w:pPr>
        <w:spacing w:after="360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fldChar w:fldCharType="begin">
          <w:ffData>
            <w:name w:val="Check7"/>
            <w:enabled/>
            <w:calcOnExit w:val="0"/>
            <w:statusText w:type="text" w:val="I'm great at physical activities, check if Yes"/>
            <w:checkBox>
              <w:size w:val="24"/>
              <w:default w:val="0"/>
            </w:checkBox>
          </w:ffData>
        </w:fldChar>
      </w:r>
      <w:bookmarkStart w:id="15" w:name="Check7"/>
      <w:r>
        <w:rPr>
          <w:color w:val="000000" w:themeColor="text1"/>
          <w:sz w:val="32"/>
          <w:szCs w:val="32"/>
        </w:rPr>
        <w:instrText xml:space="preserve"> FORMCHECKBOX </w:instrText>
      </w:r>
      <w:r>
        <w:rPr>
          <w:color w:val="000000" w:themeColor="text1"/>
          <w:sz w:val="32"/>
          <w:szCs w:val="32"/>
        </w:rPr>
      </w:r>
      <w:r>
        <w:rPr>
          <w:color w:val="000000" w:themeColor="text1"/>
          <w:sz w:val="32"/>
          <w:szCs w:val="32"/>
        </w:rPr>
        <w:fldChar w:fldCharType="separate"/>
      </w:r>
      <w:r>
        <w:rPr>
          <w:color w:val="000000" w:themeColor="text1"/>
          <w:sz w:val="32"/>
          <w:szCs w:val="32"/>
        </w:rPr>
        <w:fldChar w:fldCharType="end"/>
      </w:r>
      <w:bookmarkEnd w:id="15"/>
      <w:r w:rsidR="00FC0D3F">
        <w:rPr>
          <w:color w:val="000000" w:themeColor="text1"/>
          <w:sz w:val="32"/>
          <w:szCs w:val="32"/>
        </w:rPr>
        <w:t xml:space="preserve"> </w:t>
      </w:r>
      <w:r w:rsidR="3B01A3DD" w:rsidRPr="004224C1">
        <w:rPr>
          <w:color w:val="000000" w:themeColor="text1"/>
          <w:sz w:val="32"/>
          <w:szCs w:val="32"/>
        </w:rPr>
        <w:t>p</w:t>
      </w:r>
      <w:r w:rsidR="0039207A" w:rsidRPr="004224C1">
        <w:rPr>
          <w:color w:val="000000" w:themeColor="text1"/>
          <w:sz w:val="32"/>
          <w:szCs w:val="32"/>
        </w:rPr>
        <w:t xml:space="preserve">hysical </w:t>
      </w:r>
      <w:r w:rsidR="48AEEC9A" w:rsidRPr="004224C1">
        <w:rPr>
          <w:color w:val="000000" w:themeColor="text1"/>
          <w:sz w:val="32"/>
          <w:szCs w:val="32"/>
        </w:rPr>
        <w:t>a</w:t>
      </w:r>
      <w:r w:rsidR="0039207A" w:rsidRPr="004224C1">
        <w:rPr>
          <w:color w:val="000000" w:themeColor="text1"/>
          <w:sz w:val="32"/>
          <w:szCs w:val="32"/>
        </w:rPr>
        <w:t xml:space="preserve">ctivities </w:t>
      </w:r>
      <w:r w:rsidR="008C4DEB" w:rsidRPr="004224C1">
        <w:rPr>
          <w:color w:val="000000" w:themeColor="text1"/>
          <w:sz w:val="32"/>
          <w:szCs w:val="32"/>
        </w:rPr>
        <w:tab/>
      </w:r>
      <w:r w:rsidR="0039207A" w:rsidRPr="004224C1">
        <w:rPr>
          <w:color w:val="000000" w:themeColor="text1"/>
          <w:sz w:val="32"/>
          <w:szCs w:val="32"/>
        </w:rPr>
        <w:t xml:space="preserve">OR </w:t>
      </w:r>
      <w:r w:rsidR="008C4DEB" w:rsidRPr="004224C1">
        <w:rPr>
          <w:color w:val="000000" w:themeColor="text1"/>
          <w:sz w:val="32"/>
          <w:szCs w:val="32"/>
        </w:rPr>
        <w:tab/>
      </w:r>
      <w:r>
        <w:rPr>
          <w:color w:val="000000" w:themeColor="text1"/>
          <w:sz w:val="32"/>
          <w:szCs w:val="32"/>
        </w:rPr>
        <w:fldChar w:fldCharType="begin">
          <w:ffData>
            <w:name w:val="Check8"/>
            <w:enabled/>
            <w:calcOnExit w:val="0"/>
            <w:statusText w:type="text" w:val="I'm great at table work, check if Yes"/>
            <w:checkBox>
              <w:size w:val="24"/>
              <w:default w:val="0"/>
            </w:checkBox>
          </w:ffData>
        </w:fldChar>
      </w:r>
      <w:bookmarkStart w:id="16" w:name="Check8"/>
      <w:r>
        <w:rPr>
          <w:color w:val="000000" w:themeColor="text1"/>
          <w:sz w:val="32"/>
          <w:szCs w:val="32"/>
        </w:rPr>
        <w:instrText xml:space="preserve"> FORMCHECKBOX </w:instrText>
      </w:r>
      <w:r>
        <w:rPr>
          <w:color w:val="000000" w:themeColor="text1"/>
          <w:sz w:val="32"/>
          <w:szCs w:val="32"/>
        </w:rPr>
      </w:r>
      <w:r>
        <w:rPr>
          <w:color w:val="000000" w:themeColor="text1"/>
          <w:sz w:val="32"/>
          <w:szCs w:val="32"/>
        </w:rPr>
        <w:fldChar w:fldCharType="separate"/>
      </w:r>
      <w:r>
        <w:rPr>
          <w:color w:val="000000" w:themeColor="text1"/>
          <w:sz w:val="32"/>
          <w:szCs w:val="32"/>
        </w:rPr>
        <w:fldChar w:fldCharType="end"/>
      </w:r>
      <w:bookmarkEnd w:id="16"/>
      <w:r w:rsidR="00FC0D3F">
        <w:rPr>
          <w:color w:val="000000" w:themeColor="text1"/>
          <w:sz w:val="32"/>
          <w:szCs w:val="32"/>
        </w:rPr>
        <w:t xml:space="preserve"> </w:t>
      </w:r>
      <w:r w:rsidR="386496FC" w:rsidRPr="004224C1">
        <w:rPr>
          <w:color w:val="000000" w:themeColor="text1"/>
          <w:sz w:val="32"/>
          <w:szCs w:val="32"/>
        </w:rPr>
        <w:t>t</w:t>
      </w:r>
      <w:r w:rsidR="0039207A" w:rsidRPr="004224C1">
        <w:rPr>
          <w:color w:val="000000" w:themeColor="text1"/>
          <w:sz w:val="32"/>
          <w:szCs w:val="32"/>
        </w:rPr>
        <w:t xml:space="preserve">able </w:t>
      </w:r>
      <w:r w:rsidR="52E62FB3" w:rsidRPr="004224C1">
        <w:rPr>
          <w:color w:val="000000" w:themeColor="text1"/>
          <w:sz w:val="32"/>
          <w:szCs w:val="32"/>
        </w:rPr>
        <w:t>w</w:t>
      </w:r>
      <w:r w:rsidR="0039207A" w:rsidRPr="004224C1">
        <w:rPr>
          <w:color w:val="000000" w:themeColor="text1"/>
          <w:sz w:val="32"/>
          <w:szCs w:val="32"/>
        </w:rPr>
        <w:t>ork</w:t>
      </w:r>
    </w:p>
    <w:p w14:paraId="66C6D8A7" w14:textId="77777777" w:rsidR="00C3124C" w:rsidRDefault="0039207A" w:rsidP="00C3124C">
      <w:pPr>
        <w:rPr>
          <w:color w:val="00827E" w:themeColor="accent1" w:themeShade="BF"/>
          <w:sz w:val="32"/>
          <w:szCs w:val="32"/>
        </w:rPr>
      </w:pPr>
      <w:r w:rsidRPr="44E4C2A1">
        <w:rPr>
          <w:color w:val="00827E" w:themeColor="accent1" w:themeShade="BF"/>
          <w:sz w:val="32"/>
          <w:szCs w:val="32"/>
        </w:rPr>
        <w:t>I really like:</w:t>
      </w:r>
    </w:p>
    <w:p w14:paraId="75727E58" w14:textId="77777777" w:rsidR="0039207A" w:rsidRPr="004224C1" w:rsidRDefault="00875655" w:rsidP="00320256">
      <w:pPr>
        <w:spacing w:after="600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fldChar w:fldCharType="begin">
          <w:ffData>
            <w:name w:val="Check9"/>
            <w:enabled/>
            <w:calcOnExit w:val="0"/>
            <w:statusText w:type="text" w:val="I really like working alone, check if Yes"/>
            <w:checkBox>
              <w:size w:val="24"/>
              <w:default w:val="0"/>
            </w:checkBox>
          </w:ffData>
        </w:fldChar>
      </w:r>
      <w:bookmarkStart w:id="17" w:name="Check9"/>
      <w:r>
        <w:rPr>
          <w:color w:val="000000" w:themeColor="text1"/>
          <w:sz w:val="32"/>
          <w:szCs w:val="32"/>
        </w:rPr>
        <w:instrText xml:space="preserve"> FORMCHECKBOX </w:instrText>
      </w:r>
      <w:r>
        <w:rPr>
          <w:color w:val="000000" w:themeColor="text1"/>
          <w:sz w:val="32"/>
          <w:szCs w:val="32"/>
        </w:rPr>
      </w:r>
      <w:r>
        <w:rPr>
          <w:color w:val="000000" w:themeColor="text1"/>
          <w:sz w:val="32"/>
          <w:szCs w:val="32"/>
        </w:rPr>
        <w:fldChar w:fldCharType="separate"/>
      </w:r>
      <w:r>
        <w:rPr>
          <w:color w:val="000000" w:themeColor="text1"/>
          <w:sz w:val="32"/>
          <w:szCs w:val="32"/>
        </w:rPr>
        <w:fldChar w:fldCharType="end"/>
      </w:r>
      <w:bookmarkEnd w:id="17"/>
      <w:r w:rsidR="00FC0D3F">
        <w:rPr>
          <w:color w:val="000000" w:themeColor="text1"/>
          <w:sz w:val="32"/>
          <w:szCs w:val="32"/>
        </w:rPr>
        <w:t xml:space="preserve"> </w:t>
      </w:r>
      <w:r w:rsidR="1E6A9CA8" w:rsidRPr="004224C1">
        <w:rPr>
          <w:color w:val="000000" w:themeColor="text1"/>
          <w:sz w:val="32"/>
          <w:szCs w:val="32"/>
        </w:rPr>
        <w:t>w</w:t>
      </w:r>
      <w:r w:rsidR="0039207A" w:rsidRPr="004224C1">
        <w:rPr>
          <w:color w:val="000000" w:themeColor="text1"/>
          <w:sz w:val="32"/>
          <w:szCs w:val="32"/>
        </w:rPr>
        <w:t xml:space="preserve">orking </w:t>
      </w:r>
      <w:r w:rsidR="3EA6AAAA" w:rsidRPr="004224C1">
        <w:rPr>
          <w:color w:val="000000" w:themeColor="text1"/>
          <w:sz w:val="32"/>
          <w:szCs w:val="32"/>
        </w:rPr>
        <w:t>a</w:t>
      </w:r>
      <w:r w:rsidR="0039207A" w:rsidRPr="004224C1">
        <w:rPr>
          <w:color w:val="000000" w:themeColor="text1"/>
          <w:sz w:val="32"/>
          <w:szCs w:val="32"/>
        </w:rPr>
        <w:t>lone</w:t>
      </w:r>
      <w:r w:rsidR="00C3124C" w:rsidRPr="004224C1">
        <w:rPr>
          <w:color w:val="000000" w:themeColor="text1"/>
          <w:sz w:val="32"/>
          <w:szCs w:val="32"/>
        </w:rPr>
        <w:tab/>
      </w:r>
      <w:r w:rsidR="0039207A" w:rsidRPr="004224C1">
        <w:rPr>
          <w:color w:val="000000" w:themeColor="text1"/>
          <w:sz w:val="32"/>
          <w:szCs w:val="32"/>
        </w:rPr>
        <w:t xml:space="preserve">OR </w:t>
      </w:r>
      <w:r w:rsidR="00C21C2B" w:rsidRPr="004224C1">
        <w:rPr>
          <w:color w:val="000000" w:themeColor="text1"/>
          <w:sz w:val="32"/>
          <w:szCs w:val="32"/>
        </w:rPr>
        <w:tab/>
      </w:r>
      <w:r>
        <w:rPr>
          <w:color w:val="000000" w:themeColor="text1"/>
          <w:sz w:val="32"/>
          <w:szCs w:val="32"/>
        </w:rPr>
        <w:fldChar w:fldCharType="begin">
          <w:ffData>
            <w:name w:val="Check10"/>
            <w:enabled/>
            <w:calcOnExit w:val="0"/>
            <w:statusText w:type="text" w:val="I really like working in groups, check if Yes"/>
            <w:checkBox>
              <w:size w:val="24"/>
              <w:default w:val="0"/>
            </w:checkBox>
          </w:ffData>
        </w:fldChar>
      </w:r>
      <w:bookmarkStart w:id="18" w:name="Check10"/>
      <w:r>
        <w:rPr>
          <w:color w:val="000000" w:themeColor="text1"/>
          <w:sz w:val="32"/>
          <w:szCs w:val="32"/>
        </w:rPr>
        <w:instrText xml:space="preserve"> FORMCHECKBOX </w:instrText>
      </w:r>
      <w:r>
        <w:rPr>
          <w:color w:val="000000" w:themeColor="text1"/>
          <w:sz w:val="32"/>
          <w:szCs w:val="32"/>
        </w:rPr>
      </w:r>
      <w:r>
        <w:rPr>
          <w:color w:val="000000" w:themeColor="text1"/>
          <w:sz w:val="32"/>
          <w:szCs w:val="32"/>
        </w:rPr>
        <w:fldChar w:fldCharType="separate"/>
      </w:r>
      <w:r>
        <w:rPr>
          <w:color w:val="000000" w:themeColor="text1"/>
          <w:sz w:val="32"/>
          <w:szCs w:val="32"/>
        </w:rPr>
        <w:fldChar w:fldCharType="end"/>
      </w:r>
      <w:bookmarkEnd w:id="18"/>
      <w:r w:rsidR="00FC0D3F">
        <w:rPr>
          <w:color w:val="000000" w:themeColor="text1"/>
          <w:sz w:val="32"/>
          <w:szCs w:val="32"/>
        </w:rPr>
        <w:t xml:space="preserve"> </w:t>
      </w:r>
      <w:r w:rsidR="20144A7A" w:rsidRPr="004224C1">
        <w:rPr>
          <w:color w:val="000000" w:themeColor="text1"/>
          <w:sz w:val="32"/>
          <w:szCs w:val="32"/>
        </w:rPr>
        <w:t>w</w:t>
      </w:r>
      <w:r w:rsidR="0039207A" w:rsidRPr="004224C1">
        <w:rPr>
          <w:color w:val="000000" w:themeColor="text1"/>
          <w:sz w:val="32"/>
          <w:szCs w:val="32"/>
        </w:rPr>
        <w:t xml:space="preserve">orking in </w:t>
      </w:r>
      <w:r w:rsidR="59FDF67A" w:rsidRPr="004224C1">
        <w:rPr>
          <w:color w:val="000000" w:themeColor="text1"/>
          <w:sz w:val="32"/>
          <w:szCs w:val="32"/>
        </w:rPr>
        <w:t>g</w:t>
      </w:r>
      <w:r w:rsidR="0039207A" w:rsidRPr="004224C1">
        <w:rPr>
          <w:color w:val="000000" w:themeColor="text1"/>
          <w:sz w:val="32"/>
          <w:szCs w:val="32"/>
        </w:rPr>
        <w:t>roups</w:t>
      </w:r>
    </w:p>
    <w:p w14:paraId="4465E397" w14:textId="77777777" w:rsidR="00F9183D" w:rsidRDefault="00F9183D" w:rsidP="00C6420E">
      <w:pPr>
        <w:pStyle w:val="Heading3"/>
      </w:pPr>
      <w:r>
        <w:t xml:space="preserve">Important </w:t>
      </w:r>
      <w:r w:rsidR="00936025">
        <w:t>T</w:t>
      </w:r>
      <w:r>
        <w:t xml:space="preserve">hings I’d </w:t>
      </w:r>
      <w:r w:rsidR="00936025">
        <w:t>L</w:t>
      </w:r>
      <w:r>
        <w:t xml:space="preserve">ike </w:t>
      </w:r>
      <w:r w:rsidR="00936025">
        <w:t>Y</w:t>
      </w:r>
      <w:r>
        <w:t xml:space="preserve">ou to </w:t>
      </w:r>
      <w:r w:rsidR="00936025">
        <w:t>K</w:t>
      </w:r>
      <w:r>
        <w:t xml:space="preserve">now </w:t>
      </w:r>
      <w:r w:rsidR="00936025">
        <w:t>A</w:t>
      </w:r>
      <w:r>
        <w:t xml:space="preserve">bout </w:t>
      </w:r>
      <w:r w:rsidR="00936025">
        <w:t>M</w:t>
      </w:r>
      <w:r>
        <w:t>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6295"/>
      </w:tblGrid>
      <w:tr w:rsidR="00AE0C3A" w:rsidRPr="00AE0C3A" w14:paraId="071A2211" w14:textId="77777777" w:rsidTr="00AE0C3A">
        <w:tc>
          <w:tcPr>
            <w:tcW w:w="3055" w:type="dxa"/>
            <w:shd w:val="clear" w:color="auto" w:fill="E7E6E6" w:themeFill="background2"/>
          </w:tcPr>
          <w:p w14:paraId="13D8E7CF" w14:textId="77777777" w:rsidR="006F2C85" w:rsidRPr="00AE0C3A" w:rsidRDefault="42DF402B" w:rsidP="00AE0C3A">
            <w:pPr>
              <w:rPr>
                <w:color w:val="000000" w:themeColor="text1"/>
                <w:sz w:val="32"/>
                <w:szCs w:val="32"/>
              </w:rPr>
            </w:pPr>
            <w:r w:rsidRPr="00AE0C3A">
              <w:rPr>
                <w:color w:val="000000" w:themeColor="text1"/>
                <w:sz w:val="32"/>
                <w:szCs w:val="32"/>
              </w:rPr>
              <w:t>Information</w:t>
            </w:r>
          </w:p>
        </w:tc>
        <w:tc>
          <w:tcPr>
            <w:tcW w:w="6295" w:type="dxa"/>
            <w:shd w:val="clear" w:color="auto" w:fill="E7E6E6" w:themeFill="background2"/>
          </w:tcPr>
          <w:p w14:paraId="03419C69" w14:textId="77777777" w:rsidR="006F2C85" w:rsidRPr="00AE0C3A" w:rsidRDefault="42DF402B" w:rsidP="00AE0C3A">
            <w:pPr>
              <w:rPr>
                <w:color w:val="000000" w:themeColor="text1"/>
                <w:sz w:val="32"/>
                <w:szCs w:val="32"/>
              </w:rPr>
            </w:pPr>
            <w:r w:rsidRPr="00AE0C3A">
              <w:rPr>
                <w:color w:val="000000" w:themeColor="text1"/>
                <w:sz w:val="32"/>
                <w:szCs w:val="32"/>
              </w:rPr>
              <w:t>Response</w:t>
            </w:r>
          </w:p>
        </w:tc>
      </w:tr>
      <w:tr w:rsidR="00AE0C3A" w:rsidRPr="00AE0C3A" w14:paraId="36660B78" w14:textId="77777777" w:rsidTr="00AE0C3A">
        <w:trPr>
          <w:trHeight w:val="1296"/>
        </w:trPr>
        <w:tc>
          <w:tcPr>
            <w:tcW w:w="3055" w:type="dxa"/>
            <w:vAlign w:val="center"/>
          </w:tcPr>
          <w:p w14:paraId="1099A951" w14:textId="77777777" w:rsidR="00F9183D" w:rsidRPr="00AE0C3A" w:rsidRDefault="00F9183D" w:rsidP="00AE0C3A">
            <w:pPr>
              <w:rPr>
                <w:color w:val="000000" w:themeColor="text1"/>
                <w:sz w:val="32"/>
                <w:szCs w:val="32"/>
              </w:rPr>
            </w:pPr>
            <w:r w:rsidRPr="00AE0C3A">
              <w:rPr>
                <w:color w:val="000000" w:themeColor="text1"/>
                <w:sz w:val="32"/>
                <w:szCs w:val="32"/>
              </w:rPr>
              <w:t>Things that make me feel calm:</w:t>
            </w:r>
          </w:p>
        </w:tc>
        <w:tc>
          <w:tcPr>
            <w:tcW w:w="6295" w:type="dxa"/>
            <w:vAlign w:val="center"/>
          </w:tcPr>
          <w:p w14:paraId="7201494D" w14:textId="77777777" w:rsidR="00F9183D" w:rsidRPr="00AE0C3A" w:rsidRDefault="00875655" w:rsidP="00AE0C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Text10"/>
                  <w:enabled/>
                  <w:calcOnExit w:val="0"/>
                  <w:statusText w:type="text" w:val="things that make me feel calm"/>
                  <w:textInput/>
                </w:ffData>
              </w:fldChar>
            </w:r>
            <w:bookmarkStart w:id="19" w:name="Text10"/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color w:val="000000" w:themeColor="text1"/>
              </w:rPr>
              <w:fldChar w:fldCharType="end"/>
            </w:r>
            <w:bookmarkEnd w:id="19"/>
          </w:p>
        </w:tc>
      </w:tr>
      <w:tr w:rsidR="00AE0C3A" w:rsidRPr="00AE0C3A" w14:paraId="13FF6264" w14:textId="77777777" w:rsidTr="00AE0C3A">
        <w:trPr>
          <w:trHeight w:val="1296"/>
        </w:trPr>
        <w:tc>
          <w:tcPr>
            <w:tcW w:w="3055" w:type="dxa"/>
            <w:vAlign w:val="center"/>
          </w:tcPr>
          <w:p w14:paraId="03D2B976" w14:textId="77777777" w:rsidR="00F9183D" w:rsidRPr="00AE0C3A" w:rsidRDefault="00F9183D" w:rsidP="00AE0C3A">
            <w:pPr>
              <w:rPr>
                <w:color w:val="000000" w:themeColor="text1"/>
                <w:sz w:val="32"/>
                <w:szCs w:val="32"/>
              </w:rPr>
            </w:pPr>
            <w:r w:rsidRPr="00AE0C3A">
              <w:rPr>
                <w:color w:val="000000" w:themeColor="text1"/>
                <w:sz w:val="32"/>
                <w:szCs w:val="32"/>
              </w:rPr>
              <w:t xml:space="preserve">Things that are upsetting to me: </w:t>
            </w:r>
          </w:p>
        </w:tc>
        <w:tc>
          <w:tcPr>
            <w:tcW w:w="6295" w:type="dxa"/>
            <w:vAlign w:val="center"/>
          </w:tcPr>
          <w:p w14:paraId="4621A68E" w14:textId="77777777" w:rsidR="00F9183D" w:rsidRPr="00AE0C3A" w:rsidRDefault="00875655" w:rsidP="00AE0C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statusText w:type="text" w:val="things that are upsetting to me"/>
                  <w:textInput/>
                </w:ffData>
              </w:fldChar>
            </w:r>
            <w:bookmarkStart w:id="20" w:name="Text11"/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color w:val="000000" w:themeColor="text1"/>
              </w:rPr>
              <w:fldChar w:fldCharType="end"/>
            </w:r>
            <w:bookmarkEnd w:id="20"/>
          </w:p>
        </w:tc>
      </w:tr>
      <w:tr w:rsidR="00AE0C3A" w:rsidRPr="00AE0C3A" w14:paraId="7E300D72" w14:textId="77777777" w:rsidTr="00AE0C3A">
        <w:trPr>
          <w:trHeight w:val="1296"/>
        </w:trPr>
        <w:tc>
          <w:tcPr>
            <w:tcW w:w="3055" w:type="dxa"/>
            <w:vAlign w:val="center"/>
          </w:tcPr>
          <w:p w14:paraId="476E50C6" w14:textId="77777777" w:rsidR="00F9183D" w:rsidRPr="00AE0C3A" w:rsidRDefault="00F9183D" w:rsidP="00AE0C3A">
            <w:pPr>
              <w:rPr>
                <w:color w:val="000000" w:themeColor="text1"/>
                <w:sz w:val="32"/>
                <w:szCs w:val="32"/>
              </w:rPr>
            </w:pPr>
            <w:r w:rsidRPr="00AE0C3A">
              <w:rPr>
                <w:color w:val="000000" w:themeColor="text1"/>
                <w:sz w:val="32"/>
                <w:szCs w:val="32"/>
              </w:rPr>
              <w:t>My special interest</w:t>
            </w:r>
            <w:r w:rsidR="00A92D1A">
              <w:rPr>
                <w:color w:val="000000" w:themeColor="text1"/>
                <w:sz w:val="32"/>
                <w:szCs w:val="32"/>
              </w:rPr>
              <w:t>s</w:t>
            </w:r>
            <w:r w:rsidRPr="00AE0C3A">
              <w:rPr>
                <w:color w:val="000000" w:themeColor="text1"/>
                <w:sz w:val="32"/>
                <w:szCs w:val="32"/>
              </w:rPr>
              <w:t xml:space="preserve"> </w:t>
            </w:r>
            <w:r w:rsidR="00A92D1A">
              <w:rPr>
                <w:color w:val="000000" w:themeColor="text1"/>
                <w:sz w:val="32"/>
                <w:szCs w:val="32"/>
              </w:rPr>
              <w:t>are</w:t>
            </w:r>
            <w:r w:rsidRPr="00AE0C3A">
              <w:rPr>
                <w:color w:val="000000" w:themeColor="text1"/>
                <w:sz w:val="32"/>
                <w:szCs w:val="32"/>
              </w:rPr>
              <w:t xml:space="preserve">: </w:t>
            </w:r>
          </w:p>
        </w:tc>
        <w:tc>
          <w:tcPr>
            <w:tcW w:w="6295" w:type="dxa"/>
            <w:vAlign w:val="center"/>
          </w:tcPr>
          <w:p w14:paraId="6E1D897A" w14:textId="77777777" w:rsidR="00F9183D" w:rsidRPr="00AE0C3A" w:rsidRDefault="00875655" w:rsidP="00AE0C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Text12"/>
                  <w:enabled/>
                  <w:calcOnExit w:val="0"/>
                  <w:statusText w:type="text" w:val="my special interests are"/>
                  <w:textInput/>
                </w:ffData>
              </w:fldChar>
            </w:r>
            <w:bookmarkStart w:id="21" w:name="Text12"/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color w:val="000000" w:themeColor="text1"/>
              </w:rPr>
              <w:fldChar w:fldCharType="end"/>
            </w:r>
            <w:bookmarkEnd w:id="21"/>
          </w:p>
        </w:tc>
      </w:tr>
    </w:tbl>
    <w:p w14:paraId="1480BF7C" w14:textId="77777777" w:rsidR="000A587E" w:rsidRPr="00CE7FD3" w:rsidRDefault="000A587E" w:rsidP="00A92D1A">
      <w:pPr>
        <w:pStyle w:val="Heading3"/>
        <w:jc w:val="left"/>
        <w:rPr>
          <w:sz w:val="10"/>
          <w:szCs w:val="10"/>
        </w:rPr>
      </w:pPr>
    </w:p>
    <w:sectPr w:rsidR="000A587E" w:rsidRPr="00CE7FD3" w:rsidSect="00B015F4">
      <w:headerReference w:type="default" r:id="rId11"/>
      <w:footerReference w:type="even" r:id="rId12"/>
      <w:footerReference w:type="defaul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967F4" w14:textId="77777777" w:rsidR="006529BD" w:rsidRDefault="006529BD" w:rsidP="00E150AD">
      <w:r>
        <w:separator/>
      </w:r>
    </w:p>
  </w:endnote>
  <w:endnote w:type="continuationSeparator" w:id="0">
    <w:p w14:paraId="7C9979ED" w14:textId="77777777" w:rsidR="006529BD" w:rsidRDefault="006529BD" w:rsidP="00E15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venir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51670372"/>
      <w:docPartObj>
        <w:docPartGallery w:val="Page Numbers (Bottom of Page)"/>
        <w:docPartUnique/>
      </w:docPartObj>
    </w:sdtPr>
    <w:sdtContent>
      <w:p w14:paraId="33779F09" w14:textId="77777777" w:rsidR="007814C0" w:rsidRDefault="007814C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F1CF703" w14:textId="77777777" w:rsidR="007814C0" w:rsidRDefault="007814C0" w:rsidP="007814C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56B8B" w14:textId="77777777" w:rsidR="6AB0E6FA" w:rsidRDefault="6AB0E6FA" w:rsidP="6AB0E6FA">
    <w:pPr>
      <w:pStyle w:val="Footer"/>
      <w:jc w:val="right"/>
    </w:pPr>
  </w:p>
  <w:sdt>
    <w:sdtPr>
      <w:rPr>
        <w:rStyle w:val="PageNumber"/>
      </w:rPr>
      <w:id w:val="422001301"/>
      <w:showingPlcHdr/>
      <w:docPartObj>
        <w:docPartGallery w:val="Page Numbers (Bottom of Page)"/>
        <w:docPartUnique/>
      </w:docPartObj>
    </w:sdtPr>
    <w:sdtContent>
      <w:p w14:paraId="12ABAC95" w14:textId="77777777" w:rsidR="007814C0" w:rsidRDefault="6AB0E6FA" w:rsidP="6AB0E6FA">
        <w:pPr>
          <w:pStyle w:val="Footer"/>
          <w:framePr w:wrap="none" w:vAnchor="text" w:hAnchor="margin" w:xAlign="right" w:y="1"/>
          <w:rPr>
            <w:rStyle w:val="PageNumber"/>
            <w:noProof/>
          </w:rPr>
        </w:pPr>
        <w:r w:rsidRPr="6AB0E6FA">
          <w:rPr>
            <w:rStyle w:val="PlaceholderText"/>
          </w:rPr>
          <w:t xml:space="preserve">     </w:t>
        </w:r>
      </w:p>
    </w:sdtContent>
  </w:sdt>
  <w:p w14:paraId="5F0897FC" w14:textId="77777777" w:rsidR="007814C0" w:rsidRDefault="007814C0" w:rsidP="007814C0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2D2D6" w14:textId="77777777" w:rsidR="00B015F4" w:rsidRDefault="00B015F4" w:rsidP="00B015F4">
    <w:pPr>
      <w:pStyle w:val="Footer"/>
      <w:jc w:val="right"/>
    </w:pPr>
    <w:r>
      <w:rPr>
        <w:noProof/>
      </w:rPr>
      <w:drawing>
        <wp:inline distT="0" distB="0" distL="0" distR="0" wp14:anchorId="14CA55AC" wp14:editId="0124B21A">
          <wp:extent cx="1103810" cy="365760"/>
          <wp:effectExtent l="0" t="0" r="1270" b="0"/>
          <wp:docPr id="2655608" name="Picture 1" descr="OCALI Autism Cent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5608" name="Picture 1" descr="OCALI Autism Center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3810" cy="36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A5FC0" w14:textId="77777777" w:rsidR="006529BD" w:rsidRDefault="006529BD" w:rsidP="00E150AD">
      <w:r>
        <w:separator/>
      </w:r>
    </w:p>
  </w:footnote>
  <w:footnote w:type="continuationSeparator" w:id="0">
    <w:p w14:paraId="26DDA54A" w14:textId="77777777" w:rsidR="006529BD" w:rsidRDefault="006529BD" w:rsidP="00E15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AB0E6FA" w14:paraId="2DEB4CC3" w14:textId="77777777" w:rsidTr="6AB0E6FA">
      <w:trPr>
        <w:trHeight w:val="300"/>
      </w:trPr>
      <w:tc>
        <w:tcPr>
          <w:tcW w:w="3120" w:type="dxa"/>
        </w:tcPr>
        <w:p w14:paraId="65606C3E" w14:textId="77777777" w:rsidR="6AB0E6FA" w:rsidRDefault="6AB0E6FA" w:rsidP="6AB0E6FA">
          <w:pPr>
            <w:pStyle w:val="Header"/>
            <w:ind w:left="-115"/>
          </w:pPr>
        </w:p>
      </w:tc>
      <w:tc>
        <w:tcPr>
          <w:tcW w:w="3120" w:type="dxa"/>
        </w:tcPr>
        <w:p w14:paraId="3F257C03" w14:textId="77777777" w:rsidR="6AB0E6FA" w:rsidRDefault="6AB0E6FA" w:rsidP="6AB0E6FA">
          <w:pPr>
            <w:pStyle w:val="Header"/>
            <w:jc w:val="center"/>
          </w:pPr>
        </w:p>
      </w:tc>
      <w:tc>
        <w:tcPr>
          <w:tcW w:w="3120" w:type="dxa"/>
        </w:tcPr>
        <w:p w14:paraId="1C135D34" w14:textId="77777777" w:rsidR="6AB0E6FA" w:rsidRDefault="6AB0E6FA" w:rsidP="6AB0E6FA">
          <w:pPr>
            <w:pStyle w:val="Header"/>
            <w:ind w:right="-115"/>
            <w:jc w:val="right"/>
          </w:pPr>
        </w:p>
      </w:tc>
    </w:tr>
  </w:tbl>
  <w:p w14:paraId="36ECA982" w14:textId="77777777" w:rsidR="6AB0E6FA" w:rsidRDefault="6AB0E6FA" w:rsidP="6AB0E6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1788E"/>
    <w:multiLevelType w:val="hybridMultilevel"/>
    <w:tmpl w:val="7B666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0308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06C"/>
    <w:rsid w:val="0001048A"/>
    <w:rsid w:val="00010AD4"/>
    <w:rsid w:val="000136A0"/>
    <w:rsid w:val="000212BA"/>
    <w:rsid w:val="000326F9"/>
    <w:rsid w:val="00072DD9"/>
    <w:rsid w:val="00074F10"/>
    <w:rsid w:val="000A2506"/>
    <w:rsid w:val="000A587E"/>
    <w:rsid w:val="000B00B2"/>
    <w:rsid w:val="000D1D94"/>
    <w:rsid w:val="000D70FB"/>
    <w:rsid w:val="000E0A7A"/>
    <w:rsid w:val="001025CE"/>
    <w:rsid w:val="00107359"/>
    <w:rsid w:val="00112D6E"/>
    <w:rsid w:val="00137C02"/>
    <w:rsid w:val="0014257B"/>
    <w:rsid w:val="0015711C"/>
    <w:rsid w:val="00157C60"/>
    <w:rsid w:val="001719C5"/>
    <w:rsid w:val="00183812"/>
    <w:rsid w:val="00195BF5"/>
    <w:rsid w:val="00201631"/>
    <w:rsid w:val="00206CB8"/>
    <w:rsid w:val="00214B4B"/>
    <w:rsid w:val="00236D25"/>
    <w:rsid w:val="00260B07"/>
    <w:rsid w:val="00295307"/>
    <w:rsid w:val="002A7744"/>
    <w:rsid w:val="002B1D40"/>
    <w:rsid w:val="002B2056"/>
    <w:rsid w:val="002E3F20"/>
    <w:rsid w:val="002F4546"/>
    <w:rsid w:val="003066A3"/>
    <w:rsid w:val="0030776A"/>
    <w:rsid w:val="003110ED"/>
    <w:rsid w:val="00314DD5"/>
    <w:rsid w:val="00316F74"/>
    <w:rsid w:val="00320256"/>
    <w:rsid w:val="00346B68"/>
    <w:rsid w:val="00383849"/>
    <w:rsid w:val="0039207A"/>
    <w:rsid w:val="003C171F"/>
    <w:rsid w:val="003E1F37"/>
    <w:rsid w:val="003E6350"/>
    <w:rsid w:val="003F09BB"/>
    <w:rsid w:val="004224C1"/>
    <w:rsid w:val="00454D31"/>
    <w:rsid w:val="00460088"/>
    <w:rsid w:val="0046747F"/>
    <w:rsid w:val="0047565D"/>
    <w:rsid w:val="00494D34"/>
    <w:rsid w:val="004A31D9"/>
    <w:rsid w:val="004B2271"/>
    <w:rsid w:val="004B3898"/>
    <w:rsid w:val="004E199F"/>
    <w:rsid w:val="004F4874"/>
    <w:rsid w:val="0050750A"/>
    <w:rsid w:val="00536ECC"/>
    <w:rsid w:val="005710B6"/>
    <w:rsid w:val="00587C1E"/>
    <w:rsid w:val="0059172B"/>
    <w:rsid w:val="005961D2"/>
    <w:rsid w:val="005B2109"/>
    <w:rsid w:val="005C5A36"/>
    <w:rsid w:val="005F017C"/>
    <w:rsid w:val="00611CC3"/>
    <w:rsid w:val="0064704F"/>
    <w:rsid w:val="006529BD"/>
    <w:rsid w:val="00656239"/>
    <w:rsid w:val="006B2E05"/>
    <w:rsid w:val="006B6F17"/>
    <w:rsid w:val="006C0A78"/>
    <w:rsid w:val="006C5D17"/>
    <w:rsid w:val="006E2564"/>
    <w:rsid w:val="006F1C6E"/>
    <w:rsid w:val="006F2C85"/>
    <w:rsid w:val="006F6AC4"/>
    <w:rsid w:val="00724E90"/>
    <w:rsid w:val="007446C9"/>
    <w:rsid w:val="00750DC9"/>
    <w:rsid w:val="007548FD"/>
    <w:rsid w:val="0076710B"/>
    <w:rsid w:val="007814C0"/>
    <w:rsid w:val="007A03CC"/>
    <w:rsid w:val="007B5F11"/>
    <w:rsid w:val="007C62E8"/>
    <w:rsid w:val="007C75D5"/>
    <w:rsid w:val="007E0B19"/>
    <w:rsid w:val="007F36DA"/>
    <w:rsid w:val="00807611"/>
    <w:rsid w:val="00812A78"/>
    <w:rsid w:val="00816C0A"/>
    <w:rsid w:val="00832DB1"/>
    <w:rsid w:val="00875655"/>
    <w:rsid w:val="00885FF3"/>
    <w:rsid w:val="008A7357"/>
    <w:rsid w:val="008C3B87"/>
    <w:rsid w:val="008C4DEB"/>
    <w:rsid w:val="008D1B2B"/>
    <w:rsid w:val="008E7982"/>
    <w:rsid w:val="00901115"/>
    <w:rsid w:val="00902C88"/>
    <w:rsid w:val="00912E17"/>
    <w:rsid w:val="009224E2"/>
    <w:rsid w:val="00935BD9"/>
    <w:rsid w:val="00936025"/>
    <w:rsid w:val="00956B95"/>
    <w:rsid w:val="009578CF"/>
    <w:rsid w:val="00971401"/>
    <w:rsid w:val="009B50EA"/>
    <w:rsid w:val="009C2429"/>
    <w:rsid w:val="009D37C0"/>
    <w:rsid w:val="009F4993"/>
    <w:rsid w:val="00A10092"/>
    <w:rsid w:val="00A41259"/>
    <w:rsid w:val="00A459C0"/>
    <w:rsid w:val="00A53A96"/>
    <w:rsid w:val="00A53FD0"/>
    <w:rsid w:val="00A54FC4"/>
    <w:rsid w:val="00A67912"/>
    <w:rsid w:val="00A92D1A"/>
    <w:rsid w:val="00AC72FA"/>
    <w:rsid w:val="00AD6248"/>
    <w:rsid w:val="00AE0C3A"/>
    <w:rsid w:val="00AE142D"/>
    <w:rsid w:val="00B015F4"/>
    <w:rsid w:val="00B34608"/>
    <w:rsid w:val="00B81B3A"/>
    <w:rsid w:val="00BB5692"/>
    <w:rsid w:val="00BC4E17"/>
    <w:rsid w:val="00BD0FB6"/>
    <w:rsid w:val="00BD4FFA"/>
    <w:rsid w:val="00BF302A"/>
    <w:rsid w:val="00C1150C"/>
    <w:rsid w:val="00C126D4"/>
    <w:rsid w:val="00C17442"/>
    <w:rsid w:val="00C21C2B"/>
    <w:rsid w:val="00C3124C"/>
    <w:rsid w:val="00C6420E"/>
    <w:rsid w:val="00C85D5B"/>
    <w:rsid w:val="00C8606C"/>
    <w:rsid w:val="00CA498B"/>
    <w:rsid w:val="00CA53EC"/>
    <w:rsid w:val="00CD4F1C"/>
    <w:rsid w:val="00CE1165"/>
    <w:rsid w:val="00CE7FD3"/>
    <w:rsid w:val="00CF6ED0"/>
    <w:rsid w:val="00D35DB2"/>
    <w:rsid w:val="00D715DE"/>
    <w:rsid w:val="00D973D3"/>
    <w:rsid w:val="00DA0D3A"/>
    <w:rsid w:val="00DA1CC7"/>
    <w:rsid w:val="00DA25A2"/>
    <w:rsid w:val="00DB5BAE"/>
    <w:rsid w:val="00DF04FB"/>
    <w:rsid w:val="00E11C01"/>
    <w:rsid w:val="00E150AD"/>
    <w:rsid w:val="00E23815"/>
    <w:rsid w:val="00E24734"/>
    <w:rsid w:val="00E47536"/>
    <w:rsid w:val="00E513A4"/>
    <w:rsid w:val="00E76CFA"/>
    <w:rsid w:val="00E84187"/>
    <w:rsid w:val="00E91B21"/>
    <w:rsid w:val="00EC7EEC"/>
    <w:rsid w:val="00ED4D4E"/>
    <w:rsid w:val="00ED5A61"/>
    <w:rsid w:val="00EF285C"/>
    <w:rsid w:val="00EF35E1"/>
    <w:rsid w:val="00F233D3"/>
    <w:rsid w:val="00F362E2"/>
    <w:rsid w:val="00F4039C"/>
    <w:rsid w:val="00F517F9"/>
    <w:rsid w:val="00F7439D"/>
    <w:rsid w:val="00F911A2"/>
    <w:rsid w:val="00F9183D"/>
    <w:rsid w:val="00F97435"/>
    <w:rsid w:val="00FB4AB0"/>
    <w:rsid w:val="00FC0D3F"/>
    <w:rsid w:val="00FF3360"/>
    <w:rsid w:val="00FF3F51"/>
    <w:rsid w:val="01BB7ABF"/>
    <w:rsid w:val="03C0FD14"/>
    <w:rsid w:val="044BF199"/>
    <w:rsid w:val="0696F16A"/>
    <w:rsid w:val="07CB6F39"/>
    <w:rsid w:val="0964EA70"/>
    <w:rsid w:val="0C2764EC"/>
    <w:rsid w:val="0E2F9B8F"/>
    <w:rsid w:val="0E44AB8D"/>
    <w:rsid w:val="127AFABC"/>
    <w:rsid w:val="19A7C195"/>
    <w:rsid w:val="1AC99257"/>
    <w:rsid w:val="1B4CEC80"/>
    <w:rsid w:val="1BCD6E2A"/>
    <w:rsid w:val="1D4B5A0D"/>
    <w:rsid w:val="1E6A9CA8"/>
    <w:rsid w:val="20144A7A"/>
    <w:rsid w:val="2095EB7F"/>
    <w:rsid w:val="20DF89C6"/>
    <w:rsid w:val="21B33788"/>
    <w:rsid w:val="23A66E49"/>
    <w:rsid w:val="23A9C1EE"/>
    <w:rsid w:val="2492C57D"/>
    <w:rsid w:val="25A520A2"/>
    <w:rsid w:val="2795FB93"/>
    <w:rsid w:val="27A7F64A"/>
    <w:rsid w:val="331B933C"/>
    <w:rsid w:val="386496FC"/>
    <w:rsid w:val="3B01A3DD"/>
    <w:rsid w:val="3EA6AAAA"/>
    <w:rsid w:val="426D1ABD"/>
    <w:rsid w:val="42DF402B"/>
    <w:rsid w:val="44E4C2A1"/>
    <w:rsid w:val="452103A7"/>
    <w:rsid w:val="46B05E4C"/>
    <w:rsid w:val="48AEEC9A"/>
    <w:rsid w:val="4A752B1C"/>
    <w:rsid w:val="4DBA619A"/>
    <w:rsid w:val="4F30EC0F"/>
    <w:rsid w:val="50ED48E2"/>
    <w:rsid w:val="52E62FB3"/>
    <w:rsid w:val="54C22EBE"/>
    <w:rsid w:val="591D0341"/>
    <w:rsid w:val="59FDF67A"/>
    <w:rsid w:val="5D8BB8AD"/>
    <w:rsid w:val="5DF6F04F"/>
    <w:rsid w:val="610E5CBF"/>
    <w:rsid w:val="61861195"/>
    <w:rsid w:val="62B28FB7"/>
    <w:rsid w:val="62C34F48"/>
    <w:rsid w:val="644F09F5"/>
    <w:rsid w:val="6AB0E6FA"/>
    <w:rsid w:val="6BEC6458"/>
    <w:rsid w:val="6E596FBC"/>
    <w:rsid w:val="726217C7"/>
    <w:rsid w:val="74C759F9"/>
    <w:rsid w:val="7702A701"/>
    <w:rsid w:val="796E31A6"/>
    <w:rsid w:val="7ACE6653"/>
    <w:rsid w:val="7E8F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8FC66"/>
  <w15:chartTrackingRefBased/>
  <w15:docId w15:val="{7CF79AD8-2062-CE47-A728-08E3C825B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venir" w:eastAsiaTheme="minorHAnsi" w:hAnsi="Avenir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58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827E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4DD5"/>
    <w:pPr>
      <w:keepNext/>
      <w:keepLines/>
      <w:spacing w:before="160" w:after="80"/>
      <w:jc w:val="center"/>
      <w:outlineLvl w:val="1"/>
    </w:pPr>
    <w:rPr>
      <w:rFonts w:ascii="Avenir Book" w:eastAsiaTheme="majorEastAsia" w:hAnsi="Avenir Book" w:cstheme="majorBidi"/>
      <w:color w:val="00827E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6747F"/>
    <w:pPr>
      <w:keepNext/>
      <w:keepLines/>
      <w:spacing w:before="160" w:after="80"/>
      <w:jc w:val="center"/>
      <w:outlineLvl w:val="2"/>
    </w:pPr>
    <w:rPr>
      <w:rFonts w:ascii="Avenir Book" w:eastAsiaTheme="majorEastAsia" w:hAnsi="Avenir Book" w:cstheme="majorBidi"/>
      <w:color w:val="00827E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587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827E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587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827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587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587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587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587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587E"/>
    <w:rPr>
      <w:rFonts w:asciiTheme="majorHAnsi" w:eastAsiaTheme="majorEastAsia" w:hAnsiTheme="majorHAnsi" w:cstheme="majorBidi"/>
      <w:color w:val="00827E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14DD5"/>
    <w:rPr>
      <w:rFonts w:ascii="Avenir Book" w:eastAsiaTheme="majorEastAsia" w:hAnsi="Avenir Book" w:cstheme="majorBidi"/>
      <w:color w:val="00827E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46747F"/>
    <w:rPr>
      <w:rFonts w:ascii="Avenir Book" w:eastAsiaTheme="majorEastAsia" w:hAnsi="Avenir Book" w:cstheme="majorBidi"/>
      <w:color w:val="00827E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587E"/>
    <w:rPr>
      <w:rFonts w:asciiTheme="minorHAnsi" w:eastAsiaTheme="majorEastAsia" w:hAnsiTheme="minorHAnsi" w:cstheme="majorBidi"/>
      <w:i/>
      <w:iCs/>
      <w:color w:val="00827E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587E"/>
    <w:rPr>
      <w:rFonts w:asciiTheme="minorHAnsi" w:eastAsiaTheme="majorEastAsia" w:hAnsiTheme="minorHAnsi" w:cstheme="majorBidi"/>
      <w:color w:val="00827E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587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587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587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587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58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8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587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587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58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58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58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587E"/>
    <w:rPr>
      <w:i/>
      <w:iCs/>
      <w:color w:val="00827E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587E"/>
    <w:pPr>
      <w:pBdr>
        <w:top w:val="single" w:sz="4" w:space="10" w:color="00827E" w:themeColor="accent1" w:themeShade="BF"/>
        <w:bottom w:val="single" w:sz="4" w:space="10" w:color="00827E" w:themeColor="accent1" w:themeShade="BF"/>
      </w:pBdr>
      <w:spacing w:before="360" w:after="360"/>
      <w:ind w:left="864" w:right="864"/>
      <w:jc w:val="center"/>
    </w:pPr>
    <w:rPr>
      <w:i/>
      <w:iCs/>
      <w:color w:val="00827E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587E"/>
    <w:rPr>
      <w:i/>
      <w:iCs/>
      <w:color w:val="00827E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587E"/>
    <w:rPr>
      <w:b/>
      <w:bCs/>
      <w:smallCaps/>
      <w:color w:val="00827E" w:themeColor="accent1" w:themeShade="BF"/>
      <w:spacing w:val="5"/>
    </w:rPr>
  </w:style>
  <w:style w:type="table" w:styleId="TableGrid">
    <w:name w:val="Table Grid"/>
    <w:basedOn w:val="TableNormal"/>
    <w:uiPriority w:val="39"/>
    <w:rsid w:val="00647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150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50AD"/>
  </w:style>
  <w:style w:type="paragraph" w:styleId="Footer">
    <w:name w:val="footer"/>
    <w:basedOn w:val="Normal"/>
    <w:link w:val="FooterChar"/>
    <w:uiPriority w:val="99"/>
    <w:unhideWhenUsed/>
    <w:rsid w:val="00E150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50AD"/>
  </w:style>
  <w:style w:type="character" w:styleId="PageNumber">
    <w:name w:val="page number"/>
    <w:basedOn w:val="DefaultParagraphFont"/>
    <w:uiPriority w:val="99"/>
    <w:semiHidden/>
    <w:unhideWhenUsed/>
    <w:rsid w:val="007814C0"/>
  </w:style>
  <w:style w:type="character" w:styleId="PlaceholderText">
    <w:name w:val="Placeholder Text"/>
    <w:basedOn w:val="DefaultParagraphFont"/>
    <w:uiPriority w:val="99"/>
    <w:semiHidden/>
    <w:rsid w:val="6AB0E6F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rshultz/Downloads/Who%20I%20Am%20Template.dotx" TargetMode="External"/></Relationships>
</file>

<file path=word/theme/theme1.xml><?xml version="1.0" encoding="utf-8"?>
<a:theme xmlns:a="http://schemas.openxmlformats.org/drawingml/2006/main" name="Office Theme">
  <a:themeElements>
    <a:clrScheme name="AC Center">
      <a:dk1>
        <a:srgbClr val="000000"/>
      </a:dk1>
      <a:lt1>
        <a:srgbClr val="FFFFFF"/>
      </a:lt1>
      <a:dk2>
        <a:srgbClr val="01605D"/>
      </a:dk2>
      <a:lt2>
        <a:srgbClr val="E7E6E6"/>
      </a:lt2>
      <a:accent1>
        <a:srgbClr val="01AEA9"/>
      </a:accent1>
      <a:accent2>
        <a:srgbClr val="01605D"/>
      </a:accent2>
      <a:accent3>
        <a:srgbClr val="A5A5A5"/>
      </a:accent3>
      <a:accent4>
        <a:srgbClr val="FFC000"/>
      </a:accent4>
      <a:accent5>
        <a:srgbClr val="75C3C0"/>
      </a:accent5>
      <a:accent6>
        <a:srgbClr val="D9F3F2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f0b33e-1905-47e5-996b-0077f99af4d6" xsi:nil="true"/>
    <lcf76f155ced4ddcb4097134ff3c332f xmlns="7eb9801c-b680-4ca0-90fe-a117e7a35286">
      <Terms xmlns="http://schemas.microsoft.com/office/infopath/2007/PartnerControls"/>
    </lcf76f155ced4ddcb4097134ff3c332f>
    <SharedWithUsers xmlns="5cf0b33e-1905-47e5-996b-0077f99af4d6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6429E30CAB0247979C5E93A5A333ED" ma:contentTypeVersion="19" ma:contentTypeDescription="Create a new document." ma:contentTypeScope="" ma:versionID="80a6fab07a91536f8ca42be6c62434e7">
  <xsd:schema xmlns:xsd="http://www.w3.org/2001/XMLSchema" xmlns:xs="http://www.w3.org/2001/XMLSchema" xmlns:p="http://schemas.microsoft.com/office/2006/metadata/properties" xmlns:ns2="7eb9801c-b680-4ca0-90fe-a117e7a35286" xmlns:ns3="5cf0b33e-1905-47e5-996b-0077f99af4d6" targetNamespace="http://schemas.microsoft.com/office/2006/metadata/properties" ma:root="true" ma:fieldsID="daefc86314e38eaa752a380a5a7e3bf5" ns2:_="" ns3:_="">
    <xsd:import namespace="7eb9801c-b680-4ca0-90fe-a117e7a35286"/>
    <xsd:import namespace="5cf0b33e-1905-47e5-996b-0077f99af4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801c-b680-4ca0-90fe-a117e7a352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dddcd57-84d1-4efd-b16d-73b006936c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f0b33e-1905-47e5-996b-0077f99af4d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edffec1-9035-4c9b-949d-78f7fcc49305}" ma:internalName="TaxCatchAll" ma:showField="CatchAllData" ma:web="5cf0b33e-1905-47e5-996b-0077f99af4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6EA228-AA93-7B40-BCF9-C2632028A2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0EAABE-6339-4E6B-83D4-D03BB528DB4C}">
  <ds:schemaRefs>
    <ds:schemaRef ds:uri="http://schemas.microsoft.com/office/2006/metadata/properties"/>
    <ds:schemaRef ds:uri="http://schemas.microsoft.com/office/infopath/2007/PartnerControls"/>
    <ds:schemaRef ds:uri="047bb72d-e234-4d44-93a0-25620591dbf7"/>
    <ds:schemaRef ds:uri="635b3177-b61c-404f-b326-16cfed8d247f"/>
  </ds:schemaRefs>
</ds:datastoreItem>
</file>

<file path=customXml/itemProps3.xml><?xml version="1.0" encoding="utf-8"?>
<ds:datastoreItem xmlns:ds="http://schemas.openxmlformats.org/officeDocument/2006/customXml" ds:itemID="{9FB102F2-8E8F-4336-864D-EF2C19572D93}"/>
</file>

<file path=customXml/itemProps4.xml><?xml version="1.0" encoding="utf-8"?>
<ds:datastoreItem xmlns:ds="http://schemas.openxmlformats.org/officeDocument/2006/customXml" ds:itemID="{2A00AB70-1006-4342-A571-087C279839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Who I Am Template.dotx</Template>
  <TotalTime>0</TotalTime>
  <Pages>3</Pages>
  <Words>532</Words>
  <Characters>1809</Characters>
  <Application>Microsoft Office Word</Application>
  <DocSecurity>0</DocSecurity>
  <Lines>361</Lines>
  <Paragraphs>292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Who I am Template</vt:lpstr>
    </vt:vector>
  </TitlesOfParts>
  <Manager/>
  <Company/>
  <LinksUpToDate>false</LinksUpToDate>
  <CharactersWithSpaces>2049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Who I am Template</dc:title>
  <dc:subject>Who I am</dc:subject>
  <dc:creator>Microsoft Office User</dc:creator>
  <cp:keywords>autism information interests</cp:keywords>
  <dc:description/>
  <cp:lastModifiedBy>Rachel Schultz</cp:lastModifiedBy>
  <cp:revision>1</cp:revision>
  <dcterms:created xsi:type="dcterms:W3CDTF">2026-05-12T17:48:00Z</dcterms:created>
  <dcterms:modified xsi:type="dcterms:W3CDTF">2026-05-12T17:49:00Z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0x0101001A6429E30CAB0247979C5E93A5A333ED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Order">
    <vt:r8>565800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</Properties>
</file>